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EE63E" w14:textId="77777777" w:rsidR="007B0ADE" w:rsidRPr="006142AD" w:rsidRDefault="007B0ADE" w:rsidP="00984BAD">
      <w:pPr>
        <w:pStyle w:val="CoverPage"/>
        <w:sectPr w:rsidR="007B0ADE" w:rsidRPr="006142AD" w:rsidSect="004C009E">
          <w:footerReference w:type="default" r:id="rId11"/>
          <w:footerReference w:type="first" r:id="rId12"/>
          <w:footnotePr>
            <w:numRestart w:val="eachSect"/>
          </w:footnotePr>
          <w:pgSz w:w="11906" w:h="16838" w:code="9"/>
          <w:pgMar w:top="1440" w:right="1440" w:bottom="1440" w:left="1440" w:header="425" w:footer="0" w:gutter="0"/>
          <w:cols w:space="720"/>
          <w:docGrid w:linePitch="272"/>
        </w:sectPr>
      </w:pPr>
      <w:bookmarkStart w:id="0" w:name="_GoBack"/>
      <w:bookmarkEnd w:id="0"/>
      <w:r w:rsidRPr="006142AD">
        <w:rPr>
          <w:noProof/>
        </w:rPr>
        <w:drawing>
          <wp:anchor distT="0" distB="0" distL="114300" distR="114300" simplePos="0" relativeHeight="251672576" behindDoc="1" locked="0" layoutInCell="1" allowOverlap="1" wp14:anchorId="7FCFCB63" wp14:editId="61BA9996">
            <wp:simplePos x="0" y="0"/>
            <wp:positionH relativeFrom="column">
              <wp:posOffset>3442113</wp:posOffset>
            </wp:positionH>
            <wp:positionV relativeFrom="paragraph">
              <wp:posOffset>0</wp:posOffset>
            </wp:positionV>
            <wp:extent cx="2272887" cy="712519"/>
            <wp:effectExtent l="19050" t="0" r="0" b="0"/>
            <wp:wrapNone/>
            <wp:docPr id="3" name="Picture 0" descr="Wilmar_logo_MS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mar_logo_MSword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887" cy="712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3BF8E" w14:textId="77777777" w:rsidR="007B0ADE" w:rsidRPr="006142AD" w:rsidRDefault="007B0ADE" w:rsidP="00984BAD">
      <w:pPr>
        <w:pStyle w:val="CoverPage"/>
      </w:pPr>
    </w:p>
    <w:p w14:paraId="079854B3" w14:textId="77777777" w:rsidR="007B0ADE" w:rsidRPr="006142AD" w:rsidRDefault="007B0ADE" w:rsidP="00984BAD">
      <w:pPr>
        <w:pStyle w:val="CoverPage"/>
      </w:pPr>
    </w:p>
    <w:p w14:paraId="79F60DA6" w14:textId="77777777" w:rsidR="007B0ADE" w:rsidRPr="006142AD" w:rsidRDefault="007B0ADE" w:rsidP="00984BAD">
      <w:pPr>
        <w:pStyle w:val="CoverPage"/>
      </w:pPr>
    </w:p>
    <w:p w14:paraId="6F76831A" w14:textId="77777777" w:rsidR="007B0ADE" w:rsidRPr="006142AD" w:rsidRDefault="007B0ADE" w:rsidP="00984BAD">
      <w:pPr>
        <w:pStyle w:val="CoverPage"/>
      </w:pPr>
    </w:p>
    <w:p w14:paraId="30906891" w14:textId="77777777" w:rsidR="007B0ADE" w:rsidRPr="006142AD" w:rsidRDefault="007B0ADE" w:rsidP="00984BAD">
      <w:pPr>
        <w:pStyle w:val="CoverPage"/>
      </w:pPr>
    </w:p>
    <w:p w14:paraId="2F0860B6" w14:textId="77777777" w:rsidR="007B0ADE" w:rsidRPr="006142AD" w:rsidRDefault="007B0ADE" w:rsidP="00984BAD">
      <w:pPr>
        <w:pStyle w:val="CoverPage"/>
      </w:pPr>
    </w:p>
    <w:p w14:paraId="6F72FE61" w14:textId="77777777" w:rsidR="007B0ADE" w:rsidRPr="006142AD" w:rsidRDefault="007B0ADE" w:rsidP="00984BAD">
      <w:pPr>
        <w:pStyle w:val="CoverPage"/>
      </w:pPr>
    </w:p>
    <w:p w14:paraId="2995CE65" w14:textId="77777777" w:rsidR="007B0ADE" w:rsidRPr="006142AD" w:rsidRDefault="007B0ADE" w:rsidP="00984BAD">
      <w:pPr>
        <w:pStyle w:val="CoverPage"/>
      </w:pPr>
    </w:p>
    <w:p w14:paraId="731BB59B" w14:textId="77777777" w:rsidR="007B0ADE" w:rsidRPr="006142AD" w:rsidRDefault="007B0ADE" w:rsidP="00984BAD">
      <w:pPr>
        <w:pStyle w:val="CoverPage"/>
      </w:pPr>
    </w:p>
    <w:p w14:paraId="0912EF00" w14:textId="77777777" w:rsidR="007B0ADE" w:rsidRPr="006142AD" w:rsidRDefault="007B0ADE" w:rsidP="00984BAD">
      <w:pPr>
        <w:pStyle w:val="CoverPage"/>
      </w:pPr>
    </w:p>
    <w:p w14:paraId="366797DC" w14:textId="77777777" w:rsidR="007B0ADE" w:rsidRPr="006142AD" w:rsidRDefault="007B0ADE" w:rsidP="00984BAD">
      <w:pPr>
        <w:pStyle w:val="CoverPage"/>
      </w:pPr>
    </w:p>
    <w:p w14:paraId="3F39A9FD" w14:textId="77777777" w:rsidR="007B0ADE" w:rsidRPr="006142AD" w:rsidRDefault="007B0ADE" w:rsidP="00984BAD">
      <w:pPr>
        <w:pStyle w:val="CoverPage"/>
      </w:pPr>
    </w:p>
    <w:p w14:paraId="223B2B4D" w14:textId="77777777" w:rsidR="007B0ADE" w:rsidRPr="006142AD" w:rsidRDefault="007B0ADE" w:rsidP="00984BAD">
      <w:pPr>
        <w:pStyle w:val="CoverPage"/>
      </w:pPr>
    </w:p>
    <w:p w14:paraId="52F8DB06" w14:textId="77777777" w:rsidR="007B0ADE" w:rsidRPr="006142AD" w:rsidRDefault="007B0ADE" w:rsidP="00984BAD">
      <w:pPr>
        <w:pStyle w:val="CoverPage"/>
      </w:pPr>
      <w:r w:rsidRPr="006142AD">
        <w:rPr>
          <w:noProof/>
        </w:rPr>
        <w:drawing>
          <wp:anchor distT="0" distB="0" distL="114300" distR="114300" simplePos="0" relativeHeight="251669504" behindDoc="1" locked="0" layoutInCell="1" allowOverlap="1" wp14:anchorId="4EA2FCD0" wp14:editId="5DC991ED">
            <wp:simplePos x="0" y="0"/>
            <wp:positionH relativeFrom="column">
              <wp:posOffset>-946298</wp:posOffset>
            </wp:positionH>
            <wp:positionV relativeFrom="paragraph">
              <wp:posOffset>18016</wp:posOffset>
            </wp:positionV>
            <wp:extent cx="7591647" cy="1488558"/>
            <wp:effectExtent l="0" t="0" r="0" b="0"/>
            <wp:wrapNone/>
            <wp:docPr id="4" name="Picture 3" descr="Wilmar_MSword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mar_MSword_image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970" cy="149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F75BE8" w14:textId="77777777" w:rsidR="007B0ADE" w:rsidRPr="006142AD" w:rsidRDefault="007B0ADE" w:rsidP="00984BAD">
      <w:pPr>
        <w:pStyle w:val="CoverPage"/>
      </w:pPr>
      <w:r w:rsidRPr="006142A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F00D30" wp14:editId="4C36A6FB">
                <wp:simplePos x="0" y="0"/>
                <wp:positionH relativeFrom="column">
                  <wp:posOffset>-944245</wp:posOffset>
                </wp:positionH>
                <wp:positionV relativeFrom="paragraph">
                  <wp:posOffset>1414145</wp:posOffset>
                </wp:positionV>
                <wp:extent cx="7595870" cy="1245870"/>
                <wp:effectExtent l="0" t="0" r="508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5870" cy="1245870"/>
                        </a:xfrm>
                        <a:prstGeom prst="rect">
                          <a:avLst/>
                        </a:prstGeom>
                        <a:solidFill>
                          <a:srgbClr val="9594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A6738" id="Rectangle 21" o:spid="_x0000_s1026" style="position:absolute;margin-left:-74.35pt;margin-top:111.35pt;width:598.1pt;height:9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" fillcolor="#959484" stroked="f"/>
            </w:pict>
          </mc:Fallback>
        </mc:AlternateContent>
      </w:r>
      <w:r w:rsidRPr="006142A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B0BC07" wp14:editId="022A5860">
                <wp:simplePos x="0" y="0"/>
                <wp:positionH relativeFrom="column">
                  <wp:posOffset>-127000</wp:posOffset>
                </wp:positionH>
                <wp:positionV relativeFrom="paragraph">
                  <wp:posOffset>1612265</wp:posOffset>
                </wp:positionV>
                <wp:extent cx="5857875" cy="884555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88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CFA3A0" w14:textId="77777777" w:rsidR="00732429" w:rsidRDefault="00607A87" w:rsidP="00984BAD">
                            <w:pPr>
                              <w:pStyle w:val="Title"/>
                              <w:spacing w:after="0"/>
                            </w:pPr>
                            <w:r>
                              <w:t xml:space="preserve">Response to Request for Proposal – </w:t>
                            </w:r>
                          </w:p>
                          <w:p w14:paraId="0D5DECF6" w14:textId="2E4247F7" w:rsidR="00A4382F" w:rsidRDefault="00732429" w:rsidP="00984BAD">
                            <w:pPr>
                              <w:pStyle w:val="Title"/>
                              <w:spacing w:after="0"/>
                            </w:pPr>
                            <w:r>
                              <w:t xml:space="preserve">Contract </w:t>
                            </w:r>
                            <w:r w:rsidR="00607A87">
                              <w:t>Spraying Herbert</w:t>
                            </w:r>
                            <w:r w:rsidR="00A4382F">
                              <w:t xml:space="preserve"> </w:t>
                            </w:r>
                          </w:p>
                          <w:p w14:paraId="67583F0E" w14:textId="77777777" w:rsidR="00A4382F" w:rsidRPr="00417D11" w:rsidRDefault="00607A87" w:rsidP="00984BAD">
                            <w:pPr>
                              <w:pStyle w:val="Subtitle"/>
                              <w:spacing w:after="0"/>
                            </w:pPr>
                            <w:r>
                              <w:t>Wilmar Sugar Australia</w:t>
                            </w:r>
                          </w:p>
                          <w:p w14:paraId="3F77E3F0" w14:textId="77777777" w:rsidR="00A4382F" w:rsidRPr="007B255E" w:rsidRDefault="00A4382F" w:rsidP="00984BAD">
                            <w:pPr>
                              <w:pStyle w:val="Titledate"/>
                              <w:spacing w:after="0"/>
                            </w:pPr>
                            <w:r w:rsidRPr="007B255E"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B0BC0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10pt;margin-top:126.95pt;width:461.25pt;height:6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" filled="f" stroked="f">
                <v:textbox>
                  <w:txbxContent>
                    <w:p w14:paraId="3FCFA3A0" w14:textId="77777777" w:rsidR="00732429" w:rsidRDefault="00607A87" w:rsidP="00984BAD">
                      <w:pPr>
                        <w:pStyle w:val="Title"/>
                        <w:spacing w:after="0"/>
                      </w:pPr>
                      <w:r>
                        <w:t xml:space="preserve">Response to Request for Proposal – </w:t>
                      </w:r>
                    </w:p>
                    <w:p w14:paraId="0D5DECF6" w14:textId="2E4247F7" w:rsidR="00A4382F" w:rsidRDefault="00732429" w:rsidP="00984BAD">
                      <w:pPr>
                        <w:pStyle w:val="Title"/>
                        <w:spacing w:after="0"/>
                      </w:pPr>
                      <w:r>
                        <w:t xml:space="preserve">Contract </w:t>
                      </w:r>
                      <w:r w:rsidR="00607A87">
                        <w:t>Spraying Herbert</w:t>
                      </w:r>
                      <w:r w:rsidR="00A4382F">
                        <w:t xml:space="preserve"> </w:t>
                      </w:r>
                    </w:p>
                    <w:p w14:paraId="67583F0E" w14:textId="77777777" w:rsidR="00A4382F" w:rsidRPr="00417D11" w:rsidRDefault="00607A87" w:rsidP="00984BAD">
                      <w:pPr>
                        <w:pStyle w:val="Subtitle"/>
                        <w:spacing w:after="0"/>
                      </w:pPr>
                      <w:r>
                        <w:t>Wilmar Sugar Australia</w:t>
                      </w:r>
                    </w:p>
                    <w:p w14:paraId="3F77E3F0" w14:textId="77777777" w:rsidR="00A4382F" w:rsidRPr="007B255E" w:rsidRDefault="00A4382F" w:rsidP="00984BAD">
                      <w:pPr>
                        <w:pStyle w:val="Titledate"/>
                        <w:spacing w:after="0"/>
                      </w:pPr>
                      <w:r w:rsidRPr="007B255E"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Pr="006142AD">
        <w:br w:type="page"/>
      </w:r>
    </w:p>
    <w:p w14:paraId="3F8DAE3F" w14:textId="77777777" w:rsidR="007B0ADE" w:rsidRPr="006142AD" w:rsidRDefault="007B0ADE" w:rsidP="00984BAD">
      <w:pPr>
        <w:pStyle w:val="CoverPage"/>
        <w:sectPr w:rsidR="007B0ADE" w:rsidRPr="006142AD" w:rsidSect="004C009E">
          <w:headerReference w:type="default" r:id="rId15"/>
          <w:footnotePr>
            <w:numRestart w:val="eachSect"/>
          </w:footnotePr>
          <w:type w:val="continuous"/>
          <w:pgSz w:w="11906" w:h="16838" w:code="9"/>
          <w:pgMar w:top="1440" w:right="1440" w:bottom="1440" w:left="1440" w:header="426" w:footer="94" w:gutter="0"/>
          <w:cols w:space="720"/>
          <w:docGrid w:linePitch="272"/>
        </w:sectPr>
      </w:pPr>
    </w:p>
    <w:p w14:paraId="39626DFF" w14:textId="77777777" w:rsidR="00F82C81" w:rsidRPr="006142AD" w:rsidRDefault="00F82C81" w:rsidP="00984BAD">
      <w:pPr>
        <w:pStyle w:val="TOCHeader"/>
      </w:pPr>
      <w:r w:rsidRPr="006142AD">
        <w:lastRenderedPageBreak/>
        <w:t>Table of contents</w:t>
      </w:r>
    </w:p>
    <w:p w14:paraId="10229194" w14:textId="77777777" w:rsidR="00F82C81" w:rsidRPr="006142AD" w:rsidRDefault="00F82C81" w:rsidP="00F82C81">
      <w:pPr>
        <w:rPr>
          <w:lang w:val="en-AU"/>
        </w:rPr>
      </w:pPr>
    </w:p>
    <w:p w14:paraId="0E78BD38" w14:textId="499BC812" w:rsidR="00732429" w:rsidRDefault="00A10591">
      <w:pPr>
        <w:pStyle w:val="TOC1"/>
        <w:tabs>
          <w:tab w:val="left" w:pos="567"/>
          <w:tab w:val="right" w:leader="dot" w:pos="9182"/>
        </w:tabs>
        <w:rPr>
          <w:rFonts w:asciiTheme="minorHAnsi" w:eastAsiaTheme="minorEastAsia" w:hAnsiTheme="minorHAnsi" w:cstheme="minorBidi"/>
          <w:b w:val="0"/>
          <w:noProof/>
          <w:szCs w:val="22"/>
          <w:lang w:val="en-AU" w:eastAsia="en-AU"/>
        </w:rPr>
      </w:pPr>
      <w:r w:rsidRPr="006142AD">
        <w:rPr>
          <w:color w:val="E95D0F"/>
          <w:lang w:val="en-AU"/>
        </w:rPr>
        <w:fldChar w:fldCharType="begin"/>
      </w:r>
      <w:r w:rsidRPr="006142AD">
        <w:rPr>
          <w:color w:val="E95D0F"/>
          <w:lang w:val="en-AU"/>
        </w:rPr>
        <w:instrText xml:space="preserve"> TOC \o "1-1" \h \z \t "Heading 2,2,Heading 3,3" </w:instrText>
      </w:r>
      <w:r w:rsidRPr="006142AD">
        <w:rPr>
          <w:color w:val="E95D0F"/>
          <w:lang w:val="en-AU"/>
        </w:rPr>
        <w:fldChar w:fldCharType="separate"/>
      </w:r>
      <w:hyperlink w:anchor="_Toc127097873" w:history="1">
        <w:r w:rsidR="00732429" w:rsidRPr="003B36D5">
          <w:rPr>
            <w:rStyle w:val="Hyperlink"/>
            <w:noProof/>
            <w:lang w:val="en-AU"/>
          </w:rPr>
          <w:t>1.</w:t>
        </w:r>
        <w:r w:rsidR="00732429">
          <w:rPr>
            <w:rFonts w:asciiTheme="minorHAnsi" w:eastAsiaTheme="minorEastAsia" w:hAnsiTheme="minorHAnsi" w:cstheme="minorBidi"/>
            <w:b w:val="0"/>
            <w:noProof/>
            <w:szCs w:val="22"/>
            <w:lang w:val="en-AU" w:eastAsia="en-AU"/>
          </w:rPr>
          <w:tab/>
        </w:r>
        <w:r w:rsidR="00732429" w:rsidRPr="003B36D5">
          <w:rPr>
            <w:rStyle w:val="Hyperlink"/>
            <w:noProof/>
            <w:lang w:val="en-AU"/>
          </w:rPr>
          <w:t>Company details, licenses and insurances</w:t>
        </w:r>
        <w:r w:rsidR="00732429">
          <w:rPr>
            <w:noProof/>
            <w:webHidden/>
          </w:rPr>
          <w:tab/>
        </w:r>
        <w:r w:rsidR="00732429">
          <w:rPr>
            <w:noProof/>
            <w:webHidden/>
          </w:rPr>
          <w:fldChar w:fldCharType="begin"/>
        </w:r>
        <w:r w:rsidR="00732429">
          <w:rPr>
            <w:noProof/>
            <w:webHidden/>
          </w:rPr>
          <w:instrText xml:space="preserve"> PAGEREF _Toc127097873 \h </w:instrText>
        </w:r>
        <w:r w:rsidR="00732429">
          <w:rPr>
            <w:noProof/>
            <w:webHidden/>
          </w:rPr>
        </w:r>
        <w:r w:rsidR="00732429">
          <w:rPr>
            <w:noProof/>
            <w:webHidden/>
          </w:rPr>
          <w:fldChar w:fldCharType="separate"/>
        </w:r>
        <w:r w:rsidR="00732429">
          <w:rPr>
            <w:noProof/>
            <w:webHidden/>
          </w:rPr>
          <w:t>3</w:t>
        </w:r>
        <w:r w:rsidR="00732429">
          <w:rPr>
            <w:noProof/>
            <w:webHidden/>
          </w:rPr>
          <w:fldChar w:fldCharType="end"/>
        </w:r>
      </w:hyperlink>
    </w:p>
    <w:p w14:paraId="48FFB7FA" w14:textId="0EAA7295" w:rsidR="00732429" w:rsidRDefault="00427F95">
      <w:pPr>
        <w:pStyle w:val="TOC1"/>
        <w:tabs>
          <w:tab w:val="left" w:pos="567"/>
          <w:tab w:val="right" w:leader="dot" w:pos="9182"/>
        </w:tabs>
        <w:rPr>
          <w:rFonts w:asciiTheme="minorHAnsi" w:eastAsiaTheme="minorEastAsia" w:hAnsiTheme="minorHAnsi" w:cstheme="minorBidi"/>
          <w:b w:val="0"/>
          <w:noProof/>
          <w:szCs w:val="22"/>
          <w:lang w:val="en-AU" w:eastAsia="en-AU"/>
        </w:rPr>
      </w:pPr>
      <w:hyperlink w:anchor="_Toc127097874" w:history="1">
        <w:r w:rsidR="00732429" w:rsidRPr="003B36D5">
          <w:rPr>
            <w:rStyle w:val="Hyperlink"/>
            <w:noProof/>
            <w:lang w:val="en-AU"/>
          </w:rPr>
          <w:t>2.</w:t>
        </w:r>
        <w:r w:rsidR="00732429">
          <w:rPr>
            <w:rFonts w:asciiTheme="minorHAnsi" w:eastAsiaTheme="minorEastAsia" w:hAnsiTheme="minorHAnsi" w:cstheme="minorBidi"/>
            <w:b w:val="0"/>
            <w:noProof/>
            <w:szCs w:val="22"/>
            <w:lang w:val="en-AU" w:eastAsia="en-AU"/>
          </w:rPr>
          <w:tab/>
        </w:r>
        <w:r w:rsidR="00732429" w:rsidRPr="003B36D5">
          <w:rPr>
            <w:rStyle w:val="Hyperlink"/>
            <w:noProof/>
            <w:lang w:val="en-AU"/>
          </w:rPr>
          <w:t>Equipment to be supplied by contractor</w:t>
        </w:r>
        <w:r w:rsidR="00732429">
          <w:rPr>
            <w:noProof/>
            <w:webHidden/>
          </w:rPr>
          <w:tab/>
        </w:r>
        <w:r w:rsidR="00732429">
          <w:rPr>
            <w:noProof/>
            <w:webHidden/>
          </w:rPr>
          <w:fldChar w:fldCharType="begin"/>
        </w:r>
        <w:r w:rsidR="00732429">
          <w:rPr>
            <w:noProof/>
            <w:webHidden/>
          </w:rPr>
          <w:instrText xml:space="preserve"> PAGEREF _Toc127097874 \h </w:instrText>
        </w:r>
        <w:r w:rsidR="00732429">
          <w:rPr>
            <w:noProof/>
            <w:webHidden/>
          </w:rPr>
        </w:r>
        <w:r w:rsidR="00732429">
          <w:rPr>
            <w:noProof/>
            <w:webHidden/>
          </w:rPr>
          <w:fldChar w:fldCharType="separate"/>
        </w:r>
        <w:r w:rsidR="00732429">
          <w:rPr>
            <w:noProof/>
            <w:webHidden/>
          </w:rPr>
          <w:t>4</w:t>
        </w:r>
        <w:r w:rsidR="00732429">
          <w:rPr>
            <w:noProof/>
            <w:webHidden/>
          </w:rPr>
          <w:fldChar w:fldCharType="end"/>
        </w:r>
      </w:hyperlink>
    </w:p>
    <w:p w14:paraId="1541D939" w14:textId="76F08F37" w:rsidR="00732429" w:rsidRDefault="00427F95">
      <w:pPr>
        <w:pStyle w:val="TOC1"/>
        <w:tabs>
          <w:tab w:val="left" w:pos="567"/>
          <w:tab w:val="right" w:leader="dot" w:pos="9182"/>
        </w:tabs>
        <w:rPr>
          <w:rFonts w:asciiTheme="minorHAnsi" w:eastAsiaTheme="minorEastAsia" w:hAnsiTheme="minorHAnsi" w:cstheme="minorBidi"/>
          <w:b w:val="0"/>
          <w:noProof/>
          <w:szCs w:val="22"/>
          <w:lang w:val="en-AU" w:eastAsia="en-AU"/>
        </w:rPr>
      </w:pPr>
      <w:hyperlink w:anchor="_Toc127097875" w:history="1">
        <w:r w:rsidR="00732429" w:rsidRPr="003B36D5">
          <w:rPr>
            <w:rStyle w:val="Hyperlink"/>
            <w:noProof/>
            <w:lang w:val="en-AU"/>
          </w:rPr>
          <w:t>3.</w:t>
        </w:r>
        <w:r w:rsidR="00732429">
          <w:rPr>
            <w:rFonts w:asciiTheme="minorHAnsi" w:eastAsiaTheme="minorEastAsia" w:hAnsiTheme="minorHAnsi" w:cstheme="minorBidi"/>
            <w:b w:val="0"/>
            <w:noProof/>
            <w:szCs w:val="22"/>
            <w:lang w:val="en-AU" w:eastAsia="en-AU"/>
          </w:rPr>
          <w:tab/>
        </w:r>
        <w:r w:rsidR="00732429" w:rsidRPr="003B36D5">
          <w:rPr>
            <w:rStyle w:val="Hyperlink"/>
            <w:noProof/>
            <w:lang w:val="en-AU"/>
          </w:rPr>
          <w:t>Pricing</w:t>
        </w:r>
        <w:r w:rsidR="00732429">
          <w:rPr>
            <w:noProof/>
            <w:webHidden/>
          </w:rPr>
          <w:tab/>
        </w:r>
        <w:r w:rsidR="00732429">
          <w:rPr>
            <w:noProof/>
            <w:webHidden/>
          </w:rPr>
          <w:fldChar w:fldCharType="begin"/>
        </w:r>
        <w:r w:rsidR="00732429">
          <w:rPr>
            <w:noProof/>
            <w:webHidden/>
          </w:rPr>
          <w:instrText xml:space="preserve"> PAGEREF _Toc127097875 \h </w:instrText>
        </w:r>
        <w:r w:rsidR="00732429">
          <w:rPr>
            <w:noProof/>
            <w:webHidden/>
          </w:rPr>
        </w:r>
        <w:r w:rsidR="00732429">
          <w:rPr>
            <w:noProof/>
            <w:webHidden/>
          </w:rPr>
          <w:fldChar w:fldCharType="separate"/>
        </w:r>
        <w:r w:rsidR="00732429">
          <w:rPr>
            <w:noProof/>
            <w:webHidden/>
          </w:rPr>
          <w:t>4</w:t>
        </w:r>
        <w:r w:rsidR="00732429">
          <w:rPr>
            <w:noProof/>
            <w:webHidden/>
          </w:rPr>
          <w:fldChar w:fldCharType="end"/>
        </w:r>
      </w:hyperlink>
    </w:p>
    <w:p w14:paraId="1A372CA9" w14:textId="185982F9" w:rsidR="00732429" w:rsidRDefault="00427F95">
      <w:pPr>
        <w:pStyle w:val="TOC1"/>
        <w:tabs>
          <w:tab w:val="left" w:pos="567"/>
          <w:tab w:val="right" w:leader="dot" w:pos="9182"/>
        </w:tabs>
        <w:rPr>
          <w:rFonts w:asciiTheme="minorHAnsi" w:eastAsiaTheme="minorEastAsia" w:hAnsiTheme="minorHAnsi" w:cstheme="minorBidi"/>
          <w:b w:val="0"/>
          <w:noProof/>
          <w:szCs w:val="22"/>
          <w:lang w:val="en-AU" w:eastAsia="en-AU"/>
        </w:rPr>
      </w:pPr>
      <w:hyperlink w:anchor="_Toc127097876" w:history="1">
        <w:r w:rsidR="00732429" w:rsidRPr="003B36D5">
          <w:rPr>
            <w:rStyle w:val="Hyperlink"/>
            <w:noProof/>
            <w:lang w:val="en-AU"/>
          </w:rPr>
          <w:t>4.</w:t>
        </w:r>
        <w:r w:rsidR="00732429">
          <w:rPr>
            <w:rFonts w:asciiTheme="minorHAnsi" w:eastAsiaTheme="minorEastAsia" w:hAnsiTheme="minorHAnsi" w:cstheme="minorBidi"/>
            <w:b w:val="0"/>
            <w:noProof/>
            <w:szCs w:val="22"/>
            <w:lang w:val="en-AU" w:eastAsia="en-AU"/>
          </w:rPr>
          <w:tab/>
        </w:r>
        <w:r w:rsidR="00732429" w:rsidRPr="003B36D5">
          <w:rPr>
            <w:rStyle w:val="Hyperlink"/>
            <w:noProof/>
            <w:lang w:val="en-AU"/>
          </w:rPr>
          <w:t>Contractor – Confirm can meet minimum requirement</w:t>
        </w:r>
        <w:r w:rsidR="00732429">
          <w:rPr>
            <w:noProof/>
            <w:webHidden/>
          </w:rPr>
          <w:tab/>
        </w:r>
        <w:r w:rsidR="00732429">
          <w:rPr>
            <w:noProof/>
            <w:webHidden/>
          </w:rPr>
          <w:fldChar w:fldCharType="begin"/>
        </w:r>
        <w:r w:rsidR="00732429">
          <w:rPr>
            <w:noProof/>
            <w:webHidden/>
          </w:rPr>
          <w:instrText xml:space="preserve"> PAGEREF _Toc127097876 \h </w:instrText>
        </w:r>
        <w:r w:rsidR="00732429">
          <w:rPr>
            <w:noProof/>
            <w:webHidden/>
          </w:rPr>
        </w:r>
        <w:r w:rsidR="00732429">
          <w:rPr>
            <w:noProof/>
            <w:webHidden/>
          </w:rPr>
          <w:fldChar w:fldCharType="separate"/>
        </w:r>
        <w:r w:rsidR="00732429">
          <w:rPr>
            <w:noProof/>
            <w:webHidden/>
          </w:rPr>
          <w:t>4</w:t>
        </w:r>
        <w:r w:rsidR="00732429">
          <w:rPr>
            <w:noProof/>
            <w:webHidden/>
          </w:rPr>
          <w:fldChar w:fldCharType="end"/>
        </w:r>
      </w:hyperlink>
    </w:p>
    <w:p w14:paraId="51E1602C" w14:textId="54710279" w:rsidR="00710586" w:rsidRPr="006142AD" w:rsidRDefault="00A10591" w:rsidP="00C26011">
      <w:pPr>
        <w:rPr>
          <w:lang w:val="en-AU"/>
        </w:rPr>
      </w:pPr>
      <w:r w:rsidRPr="006142AD">
        <w:rPr>
          <w:lang w:val="en-AU"/>
        </w:rPr>
        <w:fldChar w:fldCharType="end"/>
      </w:r>
    </w:p>
    <w:p w14:paraId="4E335B30" w14:textId="77777777" w:rsidR="00F82C81" w:rsidRPr="006142AD" w:rsidRDefault="00F82C81" w:rsidP="00C26011">
      <w:pPr>
        <w:rPr>
          <w:lang w:val="en-AU"/>
        </w:rPr>
      </w:pPr>
    </w:p>
    <w:p w14:paraId="233E2D29" w14:textId="77777777" w:rsidR="00F82C81" w:rsidRPr="006142AD" w:rsidRDefault="00F82C81" w:rsidP="00C26011">
      <w:pPr>
        <w:rPr>
          <w:lang w:val="en-AU"/>
        </w:rPr>
      </w:pPr>
    </w:p>
    <w:p w14:paraId="235746E0" w14:textId="77777777" w:rsidR="00F82C81" w:rsidRPr="006142AD" w:rsidRDefault="00F82C81" w:rsidP="00C26011">
      <w:pPr>
        <w:rPr>
          <w:lang w:val="en-AU"/>
        </w:rPr>
      </w:pPr>
    </w:p>
    <w:p w14:paraId="6646D611" w14:textId="77777777" w:rsidR="00F82C81" w:rsidRPr="006142AD" w:rsidRDefault="00F82C81" w:rsidP="00C26011">
      <w:pPr>
        <w:rPr>
          <w:lang w:val="en-AU"/>
        </w:rPr>
        <w:sectPr w:rsidR="00F82C81" w:rsidRPr="006142AD" w:rsidSect="00A72C91">
          <w:headerReference w:type="default" r:id="rId16"/>
          <w:footerReference w:type="default" r:id="rId17"/>
          <w:footnotePr>
            <w:numRestart w:val="eachSect"/>
          </w:footnotePr>
          <w:type w:val="continuous"/>
          <w:pgSz w:w="11906" w:h="16838" w:code="9"/>
          <w:pgMar w:top="1440" w:right="1274" w:bottom="1440" w:left="1440" w:header="426" w:footer="94" w:gutter="0"/>
          <w:cols w:space="720"/>
          <w:docGrid w:linePitch="272"/>
        </w:sectPr>
      </w:pPr>
    </w:p>
    <w:p w14:paraId="149C5B5C" w14:textId="77777777" w:rsidR="00732429" w:rsidRPr="00615672" w:rsidRDefault="00732429" w:rsidP="00732429">
      <w:bookmarkStart w:id="1" w:name="_Toc127097873"/>
      <w:r w:rsidRPr="00615672">
        <w:lastRenderedPageBreak/>
        <w:t xml:space="preserve">Organisations must submit their </w:t>
      </w:r>
      <w:r>
        <w:t xml:space="preserve">queries and </w:t>
      </w:r>
      <w:r w:rsidRPr="00615672">
        <w:t>responses in writing addressing all the criteria and providing all the information required by this document to the following e-mail address:</w:t>
      </w:r>
    </w:p>
    <w:p w14:paraId="6767AE5C" w14:textId="2F273C26" w:rsidR="00732429" w:rsidRPr="00794406" w:rsidRDefault="00732429" w:rsidP="00732429">
      <w:pPr>
        <w:rPr>
          <w:b/>
        </w:rPr>
      </w:pPr>
      <w:r w:rsidRPr="00794406">
        <w:rPr>
          <w:b/>
        </w:rPr>
        <w:t xml:space="preserve">E-mail address: </w:t>
      </w:r>
      <w:r w:rsidRPr="00732429">
        <w:t>c</w:t>
      </w:r>
      <w:r>
        <w:t>ameron.barber@au.wilmar-intl.com</w:t>
      </w:r>
    </w:p>
    <w:p w14:paraId="78B94FA4" w14:textId="77777777" w:rsidR="00732429" w:rsidRPr="00185185" w:rsidRDefault="00732429" w:rsidP="00732429">
      <w:r w:rsidRPr="00185185">
        <w:t xml:space="preserve">A </w:t>
      </w:r>
      <w:r>
        <w:t>h</w:t>
      </w:r>
      <w:r w:rsidRPr="00185185">
        <w:t>ard copy can be sent</w:t>
      </w:r>
      <w:r>
        <w:t>/delivered</w:t>
      </w:r>
      <w:r w:rsidRPr="00185185">
        <w:t xml:space="preserve"> to the following address;</w:t>
      </w:r>
    </w:p>
    <w:p w14:paraId="78315144" w14:textId="77777777" w:rsidR="00732429" w:rsidRPr="00794406" w:rsidRDefault="00427F95" w:rsidP="00732429">
      <w:pPr>
        <w:spacing w:after="0" w:line="240" w:lineRule="auto"/>
        <w:rPr>
          <w:b/>
        </w:rPr>
      </w:pPr>
      <w:sdt>
        <w:sdtPr>
          <w:id w:val="910135634"/>
          <w:placeholder>
            <w:docPart w:val="59CB08A4354D4CC086CC1B2A4A797177"/>
          </w:placeholder>
        </w:sdtPr>
        <w:sdtEndPr/>
        <w:sdtContent>
          <w:r w:rsidR="00732429">
            <w:t>Cameron Barber</w:t>
          </w:r>
        </w:sdtContent>
      </w:sdt>
    </w:p>
    <w:p w14:paraId="1707A64D" w14:textId="77777777" w:rsidR="00732429" w:rsidRPr="00794406" w:rsidRDefault="00427F95" w:rsidP="00732429">
      <w:pPr>
        <w:spacing w:after="0" w:line="240" w:lineRule="auto"/>
        <w:rPr>
          <w:b/>
        </w:rPr>
      </w:pPr>
      <w:sdt>
        <w:sdtPr>
          <w:id w:val="910135635"/>
          <w:placeholder>
            <w:docPart w:val="03260B90A94F4083A83ADF3346B3693E"/>
          </w:placeholder>
        </w:sdtPr>
        <w:sdtEndPr/>
        <w:sdtContent>
          <w:r w:rsidR="00732429">
            <w:rPr>
              <w:color w:val="808080"/>
            </w:rPr>
            <w:t>Wilmar Sugar</w:t>
          </w:r>
        </w:sdtContent>
      </w:sdt>
    </w:p>
    <w:p w14:paraId="1B83908C" w14:textId="77777777" w:rsidR="00732429" w:rsidRPr="00794406" w:rsidRDefault="00427F95" w:rsidP="00732429">
      <w:pPr>
        <w:spacing w:after="0" w:line="240" w:lineRule="auto"/>
        <w:rPr>
          <w:b/>
        </w:rPr>
      </w:pPr>
      <w:sdt>
        <w:sdtPr>
          <w:id w:val="910135637"/>
          <w:placeholder>
            <w:docPart w:val="8EDA1B1285F94E97B9A02E3E5699D4D6"/>
          </w:placeholder>
        </w:sdtPr>
        <w:sdtEndPr/>
        <w:sdtContent>
          <w:r w:rsidR="00732429">
            <w:rPr>
              <w:b/>
              <w:color w:val="808080"/>
            </w:rPr>
            <w:t>Victoria Mill</w:t>
          </w:r>
        </w:sdtContent>
      </w:sdt>
    </w:p>
    <w:p w14:paraId="214D03A8" w14:textId="77777777" w:rsidR="00732429" w:rsidRPr="00794406" w:rsidRDefault="00427F95" w:rsidP="00732429">
      <w:pPr>
        <w:spacing w:after="0" w:line="240" w:lineRule="auto"/>
        <w:rPr>
          <w:b/>
        </w:rPr>
      </w:pPr>
      <w:sdt>
        <w:sdtPr>
          <w:id w:val="910135638"/>
          <w:placeholder>
            <w:docPart w:val="D927E282F55D41A2A1071E718771532A"/>
          </w:placeholder>
        </w:sdtPr>
        <w:sdtEndPr/>
        <w:sdtContent>
          <w:r w:rsidR="00732429">
            <w:rPr>
              <w:b/>
              <w:color w:val="808080"/>
            </w:rPr>
            <w:t>PMB1</w:t>
          </w:r>
        </w:sdtContent>
      </w:sdt>
    </w:p>
    <w:p w14:paraId="229211BC" w14:textId="77777777" w:rsidR="00732429" w:rsidRPr="00794406" w:rsidRDefault="00427F95" w:rsidP="00732429">
      <w:pPr>
        <w:spacing w:after="0" w:line="240" w:lineRule="auto"/>
        <w:rPr>
          <w:b/>
        </w:rPr>
      </w:pPr>
      <w:sdt>
        <w:sdtPr>
          <w:id w:val="910135639"/>
          <w:placeholder>
            <w:docPart w:val="33B8B9887F654942AC4CB6CED04EDE93"/>
          </w:placeholder>
        </w:sdtPr>
        <w:sdtEndPr/>
        <w:sdtContent>
          <w:r w:rsidR="00732429">
            <w:rPr>
              <w:b/>
              <w:color w:val="808080"/>
            </w:rPr>
            <w:t>Ingham QLD 4850</w:t>
          </w:r>
        </w:sdtContent>
      </w:sdt>
    </w:p>
    <w:p w14:paraId="58BF1AA2" w14:textId="77777777" w:rsidR="00732429" w:rsidRPr="00794406" w:rsidRDefault="00732429" w:rsidP="00732429">
      <w:pPr>
        <w:rPr>
          <w:b/>
        </w:rPr>
      </w:pPr>
    </w:p>
    <w:p w14:paraId="366DA1AD" w14:textId="77777777" w:rsidR="00732429" w:rsidRDefault="00732429" w:rsidP="00732429">
      <w:r w:rsidRPr="00794406">
        <w:rPr>
          <w:b/>
        </w:rPr>
        <w:t xml:space="preserve">All proposals must be received into the above email address by close of business on the </w:t>
      </w:r>
      <w:sdt>
        <w:sdtPr>
          <w:rPr>
            <w:b/>
          </w:rPr>
          <w:id w:val="910135633"/>
          <w:placeholder>
            <w:docPart w:val="D9D8A0758C0E4BBFB5B6285071E8338D"/>
          </w:placeholder>
        </w:sdtPr>
        <w:sdtEndPr/>
        <w:sdtContent>
          <w:r>
            <w:rPr>
              <w:b/>
            </w:rPr>
            <w:t>6</w:t>
          </w:r>
          <w:r w:rsidRPr="00570D46">
            <w:rPr>
              <w:b/>
              <w:vertAlign w:val="superscript"/>
            </w:rPr>
            <w:t>th</w:t>
          </w:r>
          <w:r>
            <w:rPr>
              <w:b/>
            </w:rPr>
            <w:t xml:space="preserve"> March</w:t>
          </w:r>
          <w:r w:rsidRPr="00834D75">
            <w:rPr>
              <w:b/>
            </w:rPr>
            <w:t xml:space="preserve"> 2023.</w:t>
          </w:r>
        </w:sdtContent>
      </w:sdt>
      <w:r w:rsidRPr="00615672">
        <w:t xml:space="preserve"> </w:t>
      </w:r>
    </w:p>
    <w:p w14:paraId="468F2A15" w14:textId="495B1BC4" w:rsidR="00710586" w:rsidRPr="006142AD" w:rsidRDefault="00607A87" w:rsidP="00710586">
      <w:pPr>
        <w:pStyle w:val="Heading1"/>
        <w:rPr>
          <w:lang w:val="en-AU"/>
        </w:rPr>
      </w:pPr>
      <w:r>
        <w:rPr>
          <w:lang w:val="en-AU"/>
        </w:rPr>
        <w:t xml:space="preserve">Company </w:t>
      </w:r>
      <w:r w:rsidR="000C3ED9">
        <w:rPr>
          <w:lang w:val="en-AU"/>
        </w:rPr>
        <w:t>details, licenses and insurances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5"/>
        <w:gridCol w:w="3891"/>
        <w:gridCol w:w="5012"/>
      </w:tblGrid>
      <w:tr w:rsidR="00607A87" w:rsidRPr="000C3ED9" w14:paraId="758D7040" w14:textId="77777777" w:rsidTr="00607A87">
        <w:trPr>
          <w:trHeight w:val="288"/>
        </w:trPr>
        <w:tc>
          <w:tcPr>
            <w:tcW w:w="4721" w:type="dxa"/>
            <w:gridSpan w:val="2"/>
            <w:noWrap/>
            <w:hideMark/>
          </w:tcPr>
          <w:p w14:paraId="7D4E54A5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C3ED9">
              <w:rPr>
                <w:rFonts w:cs="Arial"/>
                <w:b/>
                <w:bCs/>
                <w:sz w:val="18"/>
                <w:szCs w:val="18"/>
              </w:rPr>
              <w:t>A.1 - Company Information</w:t>
            </w:r>
          </w:p>
        </w:tc>
        <w:tc>
          <w:tcPr>
            <w:tcW w:w="5133" w:type="dxa"/>
            <w:noWrap/>
            <w:hideMark/>
          </w:tcPr>
          <w:p w14:paraId="41124929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C3ED9">
              <w:rPr>
                <w:rFonts w:cs="Arial"/>
                <w:b/>
                <w:bCs/>
                <w:sz w:val="18"/>
                <w:szCs w:val="18"/>
              </w:rPr>
              <w:t> </w:t>
            </w:r>
            <w:r w:rsidR="00A82375" w:rsidRPr="000C3ED9">
              <w:rPr>
                <w:rFonts w:cs="Arial"/>
                <w:b/>
                <w:bCs/>
                <w:sz w:val="18"/>
                <w:szCs w:val="18"/>
              </w:rPr>
              <w:t>Please supply details</w:t>
            </w:r>
          </w:p>
        </w:tc>
      </w:tr>
      <w:tr w:rsidR="00607A87" w:rsidRPr="000C3ED9" w14:paraId="1F8F9707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4E183698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A.1.1</w:t>
            </w:r>
          </w:p>
        </w:tc>
        <w:tc>
          <w:tcPr>
            <w:tcW w:w="4091" w:type="dxa"/>
            <w:hideMark/>
          </w:tcPr>
          <w:p w14:paraId="11F33C10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Official registered company name (Corporate, D.B.A., parnership, etc.)</w:t>
            </w:r>
          </w:p>
        </w:tc>
        <w:tc>
          <w:tcPr>
            <w:tcW w:w="5133" w:type="dxa"/>
            <w:hideMark/>
          </w:tcPr>
          <w:p w14:paraId="3B53F94B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0B5D5AAF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62A1A6C8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A.1.2</w:t>
            </w:r>
          </w:p>
        </w:tc>
        <w:tc>
          <w:tcPr>
            <w:tcW w:w="4091" w:type="dxa"/>
            <w:hideMark/>
          </w:tcPr>
          <w:p w14:paraId="6E882C2E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Name of Contact Person</w:t>
            </w:r>
          </w:p>
        </w:tc>
        <w:tc>
          <w:tcPr>
            <w:tcW w:w="5133" w:type="dxa"/>
            <w:hideMark/>
          </w:tcPr>
          <w:p w14:paraId="7913E5A1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38B37BAF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176CB588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A.1.3</w:t>
            </w:r>
          </w:p>
        </w:tc>
        <w:tc>
          <w:tcPr>
            <w:tcW w:w="4091" w:type="dxa"/>
            <w:hideMark/>
          </w:tcPr>
          <w:p w14:paraId="407CE099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Contact Phone Number</w:t>
            </w:r>
          </w:p>
        </w:tc>
        <w:tc>
          <w:tcPr>
            <w:tcW w:w="5133" w:type="dxa"/>
            <w:hideMark/>
          </w:tcPr>
          <w:p w14:paraId="11C11E48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5CCCE167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589CC602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A.1.4</w:t>
            </w:r>
          </w:p>
        </w:tc>
        <w:tc>
          <w:tcPr>
            <w:tcW w:w="4091" w:type="dxa"/>
            <w:hideMark/>
          </w:tcPr>
          <w:p w14:paraId="116527FA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Contact Email Address</w:t>
            </w:r>
          </w:p>
        </w:tc>
        <w:tc>
          <w:tcPr>
            <w:tcW w:w="5133" w:type="dxa"/>
            <w:hideMark/>
          </w:tcPr>
          <w:p w14:paraId="70BB4ED9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40BB4269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3AF00EF3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A.1.5</w:t>
            </w:r>
          </w:p>
        </w:tc>
        <w:tc>
          <w:tcPr>
            <w:tcW w:w="4091" w:type="dxa"/>
            <w:hideMark/>
          </w:tcPr>
          <w:p w14:paraId="267A54A6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Position of Person Completing this RFP</w:t>
            </w:r>
          </w:p>
        </w:tc>
        <w:tc>
          <w:tcPr>
            <w:tcW w:w="5133" w:type="dxa"/>
            <w:hideMark/>
          </w:tcPr>
          <w:p w14:paraId="3E0E2C03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77AF29A3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6AEF8F62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A.1.6</w:t>
            </w:r>
          </w:p>
        </w:tc>
        <w:tc>
          <w:tcPr>
            <w:tcW w:w="4091" w:type="dxa"/>
            <w:hideMark/>
          </w:tcPr>
          <w:p w14:paraId="035C8942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ABN number</w:t>
            </w:r>
          </w:p>
        </w:tc>
        <w:tc>
          <w:tcPr>
            <w:tcW w:w="5133" w:type="dxa"/>
            <w:hideMark/>
          </w:tcPr>
          <w:p w14:paraId="100A56C3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0D9B4966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15DD5844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A.1.7</w:t>
            </w:r>
          </w:p>
        </w:tc>
        <w:tc>
          <w:tcPr>
            <w:tcW w:w="4091" w:type="dxa"/>
            <w:hideMark/>
          </w:tcPr>
          <w:p w14:paraId="678FDA87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Company Street Address</w:t>
            </w:r>
          </w:p>
        </w:tc>
        <w:tc>
          <w:tcPr>
            <w:tcW w:w="5133" w:type="dxa"/>
            <w:hideMark/>
          </w:tcPr>
          <w:p w14:paraId="14BF653B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23E26557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195B940A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A.1.8</w:t>
            </w:r>
          </w:p>
        </w:tc>
        <w:tc>
          <w:tcPr>
            <w:tcW w:w="4091" w:type="dxa"/>
            <w:hideMark/>
          </w:tcPr>
          <w:p w14:paraId="694B1022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City</w:t>
            </w:r>
          </w:p>
        </w:tc>
        <w:tc>
          <w:tcPr>
            <w:tcW w:w="5133" w:type="dxa"/>
            <w:hideMark/>
          </w:tcPr>
          <w:p w14:paraId="7FB6D3A5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26D6EDD9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3F5692F2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A.1.9</w:t>
            </w:r>
          </w:p>
        </w:tc>
        <w:tc>
          <w:tcPr>
            <w:tcW w:w="4091" w:type="dxa"/>
            <w:hideMark/>
          </w:tcPr>
          <w:p w14:paraId="77502DAB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Country</w:t>
            </w:r>
          </w:p>
        </w:tc>
        <w:tc>
          <w:tcPr>
            <w:tcW w:w="5133" w:type="dxa"/>
            <w:hideMark/>
          </w:tcPr>
          <w:p w14:paraId="59F4FE91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6840DDAA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1E6F6A43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A.1.10</w:t>
            </w:r>
          </w:p>
        </w:tc>
        <w:tc>
          <w:tcPr>
            <w:tcW w:w="4091" w:type="dxa"/>
            <w:hideMark/>
          </w:tcPr>
          <w:p w14:paraId="334C4A4F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Postal Code</w:t>
            </w:r>
          </w:p>
        </w:tc>
        <w:tc>
          <w:tcPr>
            <w:tcW w:w="5133" w:type="dxa"/>
            <w:hideMark/>
          </w:tcPr>
          <w:p w14:paraId="10CB747F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250D2948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1B849F12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A.1.11</w:t>
            </w:r>
          </w:p>
        </w:tc>
        <w:tc>
          <w:tcPr>
            <w:tcW w:w="4091" w:type="dxa"/>
            <w:hideMark/>
          </w:tcPr>
          <w:p w14:paraId="49D746FC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Company Website Address (if available)</w:t>
            </w:r>
          </w:p>
        </w:tc>
        <w:tc>
          <w:tcPr>
            <w:tcW w:w="5133" w:type="dxa"/>
            <w:hideMark/>
          </w:tcPr>
          <w:p w14:paraId="62CB1C65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02A9876C" w14:textId="77777777" w:rsidTr="00607A87">
        <w:trPr>
          <w:trHeight w:val="864"/>
        </w:trPr>
        <w:tc>
          <w:tcPr>
            <w:tcW w:w="630" w:type="dxa"/>
            <w:noWrap/>
            <w:hideMark/>
          </w:tcPr>
          <w:p w14:paraId="04F579CA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A.1.12</w:t>
            </w:r>
          </w:p>
        </w:tc>
        <w:tc>
          <w:tcPr>
            <w:tcW w:w="4091" w:type="dxa"/>
            <w:hideMark/>
          </w:tcPr>
          <w:p w14:paraId="584DEA90" w14:textId="77777777" w:rsidR="00607A87" w:rsidRPr="000C3ED9" w:rsidRDefault="00607A87" w:rsidP="00FB7E22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 xml:space="preserve">Does your organisation have any existing contractual arrangements with </w:t>
            </w:r>
            <w:r w:rsidR="00FB7E22">
              <w:rPr>
                <w:rFonts w:cs="Arial"/>
                <w:sz w:val="18"/>
                <w:szCs w:val="18"/>
              </w:rPr>
              <w:t>Wilmar</w:t>
            </w:r>
            <w:r w:rsidRPr="000C3ED9">
              <w:rPr>
                <w:rFonts w:cs="Arial"/>
                <w:sz w:val="18"/>
                <w:szCs w:val="18"/>
              </w:rPr>
              <w:t xml:space="preserve">? </w:t>
            </w:r>
          </w:p>
        </w:tc>
        <w:tc>
          <w:tcPr>
            <w:tcW w:w="5133" w:type="dxa"/>
            <w:hideMark/>
          </w:tcPr>
          <w:p w14:paraId="402C6849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5BDF743B" w14:textId="77777777" w:rsidTr="00607A87">
        <w:trPr>
          <w:trHeight w:val="288"/>
        </w:trPr>
        <w:tc>
          <w:tcPr>
            <w:tcW w:w="630" w:type="dxa"/>
            <w:noWrap/>
            <w:hideMark/>
          </w:tcPr>
          <w:p w14:paraId="3CBCF7FA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A.1.13</w:t>
            </w:r>
          </w:p>
        </w:tc>
        <w:tc>
          <w:tcPr>
            <w:tcW w:w="4091" w:type="dxa"/>
            <w:hideMark/>
          </w:tcPr>
          <w:p w14:paraId="3881FF13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Person authorized to contractually bind the organization for any proposal against this RFP.</w:t>
            </w:r>
          </w:p>
        </w:tc>
        <w:tc>
          <w:tcPr>
            <w:tcW w:w="5133" w:type="dxa"/>
            <w:hideMark/>
          </w:tcPr>
          <w:p w14:paraId="6E2350CB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</w:tbl>
    <w:p w14:paraId="267AD846" w14:textId="77777777" w:rsidR="00607A87" w:rsidRDefault="00607A87" w:rsidP="00710586">
      <w:pPr>
        <w:rPr>
          <w:lang w:val="en-AU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02"/>
        <w:gridCol w:w="15"/>
        <w:gridCol w:w="3830"/>
        <w:gridCol w:w="139"/>
        <w:gridCol w:w="4842"/>
        <w:gridCol w:w="261"/>
      </w:tblGrid>
      <w:tr w:rsidR="00607A87" w:rsidRPr="000C3ED9" w14:paraId="21D09E15" w14:textId="77777777" w:rsidTr="00732429">
        <w:trPr>
          <w:gridAfter w:val="1"/>
          <w:wAfter w:w="261" w:type="dxa"/>
          <w:trHeight w:val="288"/>
        </w:trPr>
        <w:tc>
          <w:tcPr>
            <w:tcW w:w="4647" w:type="dxa"/>
            <w:gridSpan w:val="3"/>
            <w:noWrap/>
            <w:hideMark/>
          </w:tcPr>
          <w:p w14:paraId="51C7AAED" w14:textId="77777777" w:rsidR="00607A87" w:rsidRPr="000C3ED9" w:rsidRDefault="002D351B" w:rsidP="00FB7E22">
            <w:pPr>
              <w:keepNext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C3ED9">
              <w:rPr>
                <w:rFonts w:cs="Arial"/>
                <w:b/>
                <w:bCs/>
                <w:sz w:val="18"/>
                <w:szCs w:val="18"/>
              </w:rPr>
              <w:t>A.</w:t>
            </w:r>
            <w:r w:rsidR="00A82375" w:rsidRPr="000C3ED9">
              <w:rPr>
                <w:rFonts w:cs="Arial"/>
                <w:b/>
                <w:bCs/>
                <w:sz w:val="18"/>
                <w:szCs w:val="18"/>
              </w:rPr>
              <w:t>2</w:t>
            </w:r>
            <w:r w:rsidR="00607A87" w:rsidRPr="000C3ED9">
              <w:rPr>
                <w:rFonts w:cs="Arial"/>
                <w:b/>
                <w:bCs/>
                <w:sz w:val="18"/>
                <w:szCs w:val="18"/>
              </w:rPr>
              <w:t xml:space="preserve"> - </w:t>
            </w:r>
            <w:r w:rsidRPr="000C3ED9">
              <w:rPr>
                <w:rFonts w:cs="Arial"/>
                <w:b/>
                <w:bCs/>
                <w:sz w:val="18"/>
                <w:szCs w:val="18"/>
              </w:rPr>
              <w:t>Licenses</w:t>
            </w:r>
          </w:p>
        </w:tc>
        <w:tc>
          <w:tcPr>
            <w:tcW w:w="4981" w:type="dxa"/>
            <w:gridSpan w:val="2"/>
            <w:noWrap/>
            <w:hideMark/>
          </w:tcPr>
          <w:p w14:paraId="73F53A75" w14:textId="77777777" w:rsidR="00607A87" w:rsidRPr="000C3ED9" w:rsidRDefault="00607A87" w:rsidP="00FB7E22">
            <w:pPr>
              <w:keepNext/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C3ED9">
              <w:rPr>
                <w:rFonts w:cs="Arial"/>
                <w:b/>
                <w:bCs/>
                <w:sz w:val="18"/>
                <w:szCs w:val="18"/>
              </w:rPr>
              <w:t xml:space="preserve"> Please confirm you have the following </w:t>
            </w:r>
            <w:r w:rsidR="002D351B" w:rsidRPr="000C3ED9">
              <w:rPr>
                <w:rFonts w:cs="Arial"/>
                <w:b/>
                <w:bCs/>
                <w:sz w:val="18"/>
                <w:szCs w:val="18"/>
              </w:rPr>
              <w:t>licenses</w:t>
            </w:r>
            <w:r w:rsidRPr="000C3ED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0C3ED9">
              <w:rPr>
                <w:rFonts w:cs="Arial"/>
                <w:b/>
                <w:bCs/>
                <w:sz w:val="18"/>
                <w:szCs w:val="18"/>
              </w:rPr>
              <w:t>and attach proof</w:t>
            </w:r>
            <w:r w:rsidRPr="000C3ED9"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</w:tr>
      <w:tr w:rsidR="00607A87" w:rsidRPr="000C3ED9" w14:paraId="7D474B12" w14:textId="77777777" w:rsidTr="00732429">
        <w:trPr>
          <w:gridAfter w:val="1"/>
          <w:wAfter w:w="261" w:type="dxa"/>
          <w:trHeight w:val="288"/>
        </w:trPr>
        <w:tc>
          <w:tcPr>
            <w:tcW w:w="802" w:type="dxa"/>
            <w:noWrap/>
            <w:hideMark/>
          </w:tcPr>
          <w:p w14:paraId="5B4D3D9B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A.2.1</w:t>
            </w:r>
          </w:p>
        </w:tc>
        <w:tc>
          <w:tcPr>
            <w:tcW w:w="3845" w:type="dxa"/>
            <w:gridSpan w:val="2"/>
            <w:noWrap/>
            <w:hideMark/>
          </w:tcPr>
          <w:p w14:paraId="3D414311" w14:textId="77777777" w:rsidR="00607A87" w:rsidRPr="000C3ED9" w:rsidRDefault="002D351B" w:rsidP="00FB7E22">
            <w:pPr>
              <w:keepNext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bCs/>
                <w:color w:val="202124"/>
                <w:sz w:val="18"/>
                <w:szCs w:val="18"/>
                <w:shd w:val="clear" w:color="auto" w:fill="FFFFFF"/>
              </w:rPr>
              <w:t xml:space="preserve">Licensed </w:t>
            </w:r>
            <w:r w:rsidRPr="000C3ED9">
              <w:rPr>
                <w:rFonts w:cs="Arial"/>
                <w:color w:val="242424"/>
                <w:sz w:val="18"/>
                <w:szCs w:val="18"/>
                <w:shd w:val="clear" w:color="auto" w:fill="FFFFFF"/>
              </w:rPr>
              <w:t xml:space="preserve">Ground Distribution Contractor Number </w:t>
            </w:r>
          </w:p>
        </w:tc>
        <w:tc>
          <w:tcPr>
            <w:tcW w:w="4981" w:type="dxa"/>
            <w:gridSpan w:val="2"/>
            <w:noWrap/>
            <w:hideMark/>
          </w:tcPr>
          <w:p w14:paraId="0BB6C243" w14:textId="77777777" w:rsidR="00607A87" w:rsidRPr="000C3ED9" w:rsidRDefault="00607A87" w:rsidP="00FB7E22">
            <w:pPr>
              <w:keepNext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</w:tc>
      </w:tr>
      <w:tr w:rsidR="00607A87" w:rsidRPr="000C3ED9" w14:paraId="5744C507" w14:textId="77777777" w:rsidTr="00732429">
        <w:trPr>
          <w:gridAfter w:val="1"/>
          <w:wAfter w:w="261" w:type="dxa"/>
          <w:trHeight w:val="288"/>
        </w:trPr>
        <w:tc>
          <w:tcPr>
            <w:tcW w:w="802" w:type="dxa"/>
            <w:noWrap/>
            <w:hideMark/>
          </w:tcPr>
          <w:p w14:paraId="3317DD5D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bCs/>
                <w:sz w:val="18"/>
                <w:szCs w:val="18"/>
              </w:rPr>
            </w:pPr>
            <w:r w:rsidRPr="000C3ED9">
              <w:rPr>
                <w:rFonts w:cs="Arial"/>
                <w:bCs/>
                <w:sz w:val="18"/>
                <w:szCs w:val="18"/>
              </w:rPr>
              <w:t> </w:t>
            </w:r>
          </w:p>
        </w:tc>
        <w:tc>
          <w:tcPr>
            <w:tcW w:w="3845" w:type="dxa"/>
            <w:gridSpan w:val="2"/>
          </w:tcPr>
          <w:p w14:paraId="3593FAF3" w14:textId="77777777" w:rsidR="00607A87" w:rsidRPr="000C3ED9" w:rsidRDefault="002D351B" w:rsidP="000C3ED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 xml:space="preserve">List </w:t>
            </w:r>
            <w:r w:rsidR="00A82375" w:rsidRPr="000C3ED9">
              <w:rPr>
                <w:rFonts w:cs="Arial"/>
                <w:sz w:val="18"/>
                <w:szCs w:val="18"/>
              </w:rPr>
              <w:t>Licensed Commercial O</w:t>
            </w:r>
            <w:r w:rsidRPr="000C3ED9">
              <w:rPr>
                <w:rFonts w:cs="Arial"/>
                <w:sz w:val="18"/>
                <w:szCs w:val="18"/>
              </w:rPr>
              <w:t xml:space="preserve">perators </w:t>
            </w:r>
            <w:r w:rsidR="00A82375" w:rsidRPr="000C3ED9">
              <w:rPr>
                <w:rFonts w:cs="Arial"/>
                <w:sz w:val="18"/>
                <w:szCs w:val="18"/>
              </w:rPr>
              <w:t>and their license number</w:t>
            </w:r>
            <w:r w:rsidRPr="000C3ED9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4981" w:type="dxa"/>
            <w:gridSpan w:val="2"/>
            <w:hideMark/>
          </w:tcPr>
          <w:p w14:paraId="090EFEAB" w14:textId="77777777" w:rsidR="00607A87" w:rsidRPr="000C3ED9" w:rsidRDefault="00607A87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C3ED9">
              <w:rPr>
                <w:rFonts w:cs="Arial"/>
                <w:sz w:val="18"/>
                <w:szCs w:val="18"/>
              </w:rPr>
              <w:t> </w:t>
            </w:r>
          </w:p>
          <w:p w14:paraId="1F4C970D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584B98A6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672C0AB8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1FA41CB2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75EDA90F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397BA0D5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56D5D2EF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640A0692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6FAAF085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0BDA0439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45E0B362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  <w:p w14:paraId="584E84AD" w14:textId="77777777" w:rsidR="000C3ED9" w:rsidRPr="000C3ED9" w:rsidRDefault="000C3ED9" w:rsidP="00607A8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A82375" w:rsidRPr="000C3ED9" w14:paraId="4741A14E" w14:textId="77777777" w:rsidTr="00732429">
        <w:tc>
          <w:tcPr>
            <w:tcW w:w="4786" w:type="dxa"/>
            <w:gridSpan w:val="4"/>
          </w:tcPr>
          <w:p w14:paraId="43E425F9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0C3ED9">
              <w:rPr>
                <w:b/>
                <w:sz w:val="18"/>
                <w:szCs w:val="18"/>
              </w:rPr>
              <w:lastRenderedPageBreak/>
              <w:t>A.3 - Insurances</w:t>
            </w:r>
          </w:p>
        </w:tc>
        <w:tc>
          <w:tcPr>
            <w:tcW w:w="5103" w:type="dxa"/>
            <w:gridSpan w:val="2"/>
          </w:tcPr>
          <w:p w14:paraId="22919D06" w14:textId="6F8FE09E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0C3ED9">
              <w:rPr>
                <w:b/>
                <w:sz w:val="18"/>
                <w:szCs w:val="18"/>
              </w:rPr>
              <w:t>Please confirm you have the following insurances and attach proof.</w:t>
            </w:r>
          </w:p>
        </w:tc>
      </w:tr>
      <w:tr w:rsidR="00A82375" w:rsidRPr="000C3ED9" w14:paraId="270C8D37" w14:textId="77777777" w:rsidTr="00732429">
        <w:tc>
          <w:tcPr>
            <w:tcW w:w="817" w:type="dxa"/>
            <w:gridSpan w:val="2"/>
          </w:tcPr>
          <w:p w14:paraId="3BD61B08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>A.3.1</w:t>
            </w:r>
          </w:p>
        </w:tc>
        <w:tc>
          <w:tcPr>
            <w:tcW w:w="3969" w:type="dxa"/>
            <w:gridSpan w:val="2"/>
          </w:tcPr>
          <w:p w14:paraId="1FD7D8C0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>Public Liability (Min $20M cover)</w:t>
            </w:r>
          </w:p>
        </w:tc>
        <w:tc>
          <w:tcPr>
            <w:tcW w:w="5103" w:type="dxa"/>
            <w:gridSpan w:val="2"/>
          </w:tcPr>
          <w:p w14:paraId="36A3053C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 xml:space="preserve"> </w:t>
            </w:r>
          </w:p>
        </w:tc>
      </w:tr>
      <w:tr w:rsidR="00A82375" w:rsidRPr="000C3ED9" w14:paraId="4D6FA7B8" w14:textId="77777777" w:rsidTr="00732429">
        <w:tc>
          <w:tcPr>
            <w:tcW w:w="817" w:type="dxa"/>
            <w:gridSpan w:val="2"/>
          </w:tcPr>
          <w:p w14:paraId="27923639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>A.3.2</w:t>
            </w:r>
          </w:p>
        </w:tc>
        <w:tc>
          <w:tcPr>
            <w:tcW w:w="3969" w:type="dxa"/>
            <w:gridSpan w:val="2"/>
          </w:tcPr>
          <w:p w14:paraId="2F36E7DF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>Motor Vehicle (comprehensive third party liability damage, loss) (Min cover $20M)</w:t>
            </w:r>
          </w:p>
        </w:tc>
        <w:tc>
          <w:tcPr>
            <w:tcW w:w="5103" w:type="dxa"/>
            <w:gridSpan w:val="2"/>
          </w:tcPr>
          <w:p w14:paraId="686A3492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 xml:space="preserve"> </w:t>
            </w:r>
          </w:p>
        </w:tc>
      </w:tr>
      <w:tr w:rsidR="00A82375" w:rsidRPr="000C3ED9" w14:paraId="3424D0EF" w14:textId="77777777" w:rsidTr="00732429">
        <w:tc>
          <w:tcPr>
            <w:tcW w:w="817" w:type="dxa"/>
            <w:gridSpan w:val="2"/>
          </w:tcPr>
          <w:p w14:paraId="4F822026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>A.3.3</w:t>
            </w:r>
          </w:p>
        </w:tc>
        <w:tc>
          <w:tcPr>
            <w:tcW w:w="3969" w:type="dxa"/>
            <w:gridSpan w:val="2"/>
          </w:tcPr>
          <w:p w14:paraId="4E1837A2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>General Products Liability (Min $20M cover)</w:t>
            </w:r>
          </w:p>
        </w:tc>
        <w:tc>
          <w:tcPr>
            <w:tcW w:w="5103" w:type="dxa"/>
            <w:gridSpan w:val="2"/>
          </w:tcPr>
          <w:p w14:paraId="121B15ED" w14:textId="77777777" w:rsidR="00A82375" w:rsidRPr="000C3ED9" w:rsidRDefault="00A82375" w:rsidP="000C3ED9">
            <w:pPr>
              <w:keepNext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 xml:space="preserve"> </w:t>
            </w:r>
          </w:p>
        </w:tc>
      </w:tr>
      <w:tr w:rsidR="00A82375" w:rsidRPr="000C3ED9" w14:paraId="0556743A" w14:textId="77777777" w:rsidTr="00732429">
        <w:tc>
          <w:tcPr>
            <w:tcW w:w="817" w:type="dxa"/>
            <w:gridSpan w:val="2"/>
          </w:tcPr>
          <w:p w14:paraId="03701E45" w14:textId="77777777" w:rsidR="00A82375" w:rsidRPr="000C3ED9" w:rsidRDefault="00A82375" w:rsidP="00A82375">
            <w:pPr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>A.3.4</w:t>
            </w:r>
          </w:p>
        </w:tc>
        <w:tc>
          <w:tcPr>
            <w:tcW w:w="3969" w:type="dxa"/>
            <w:gridSpan w:val="2"/>
          </w:tcPr>
          <w:p w14:paraId="7F45EE71" w14:textId="77777777" w:rsidR="00A82375" w:rsidRPr="000C3ED9" w:rsidRDefault="00A82375" w:rsidP="00A82375">
            <w:pPr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  <w:r w:rsidRPr="000C3ED9">
              <w:rPr>
                <w:sz w:val="18"/>
                <w:szCs w:val="18"/>
              </w:rPr>
              <w:t>Worker's Compensation (as per state legislation)</w:t>
            </w:r>
          </w:p>
        </w:tc>
        <w:tc>
          <w:tcPr>
            <w:tcW w:w="5103" w:type="dxa"/>
            <w:gridSpan w:val="2"/>
          </w:tcPr>
          <w:p w14:paraId="38D959CA" w14:textId="77777777" w:rsidR="00A82375" w:rsidRPr="000C3ED9" w:rsidRDefault="00A82375" w:rsidP="00A82375">
            <w:pPr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AA98423" w14:textId="77777777" w:rsidR="00732429" w:rsidRPr="006142AD" w:rsidRDefault="00732429" w:rsidP="00732429">
      <w:pPr>
        <w:pStyle w:val="Heading1"/>
        <w:rPr>
          <w:lang w:val="en-AU"/>
        </w:rPr>
      </w:pPr>
      <w:bookmarkStart w:id="2" w:name="_Toc127097875"/>
      <w:bookmarkStart w:id="3" w:name="_Toc127097874"/>
      <w:r>
        <w:rPr>
          <w:lang w:val="en-AU"/>
        </w:rPr>
        <w:t>Pricing</w:t>
      </w:r>
      <w:bookmarkEnd w:id="2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547"/>
        <w:gridCol w:w="2693"/>
      </w:tblGrid>
      <w:tr w:rsidR="00732429" w:rsidRPr="000C3ED9" w14:paraId="586AF42E" w14:textId="77777777" w:rsidTr="00AD6545">
        <w:tc>
          <w:tcPr>
            <w:tcW w:w="2547" w:type="dxa"/>
          </w:tcPr>
          <w:p w14:paraId="743EE24B" w14:textId="77777777" w:rsidR="00732429" w:rsidRPr="000C3ED9" w:rsidRDefault="00732429" w:rsidP="00AD6545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color w:val="1F2529"/>
                <w:sz w:val="18"/>
                <w:szCs w:val="18"/>
              </w:rPr>
            </w:pPr>
            <w:r w:rsidRPr="000C3ED9">
              <w:rPr>
                <w:rFonts w:ascii="Arial" w:hAnsi="Arial" w:cs="Arial"/>
                <w:b/>
                <w:bCs/>
                <w:color w:val="1F2529"/>
                <w:sz w:val="18"/>
                <w:szCs w:val="18"/>
              </w:rPr>
              <w:t>Application method</w:t>
            </w:r>
          </w:p>
        </w:tc>
        <w:tc>
          <w:tcPr>
            <w:tcW w:w="2693" w:type="dxa"/>
          </w:tcPr>
          <w:p w14:paraId="2B7C3E33" w14:textId="77777777" w:rsidR="00732429" w:rsidRPr="000C3ED9" w:rsidRDefault="00732429" w:rsidP="00AD6545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color w:val="1F2529"/>
                <w:sz w:val="18"/>
                <w:szCs w:val="18"/>
              </w:rPr>
            </w:pPr>
            <w:r w:rsidRPr="000C3ED9">
              <w:rPr>
                <w:rFonts w:ascii="Arial" w:hAnsi="Arial" w:cs="Arial"/>
                <w:b/>
                <w:bCs/>
                <w:color w:val="1F2529"/>
                <w:sz w:val="18"/>
                <w:szCs w:val="18"/>
              </w:rPr>
              <w:t>$/ha (excluding GST)</w:t>
            </w:r>
          </w:p>
        </w:tc>
      </w:tr>
      <w:tr w:rsidR="00732429" w:rsidRPr="000C3ED9" w14:paraId="64C415A3" w14:textId="77777777" w:rsidTr="00AD6545">
        <w:trPr>
          <w:trHeight w:val="549"/>
        </w:trPr>
        <w:tc>
          <w:tcPr>
            <w:tcW w:w="2547" w:type="dxa"/>
          </w:tcPr>
          <w:p w14:paraId="1A2677C2" w14:textId="77777777" w:rsidR="00732429" w:rsidRPr="000C3ED9" w:rsidRDefault="00732429" w:rsidP="00AD6545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color w:val="1F2529"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color w:val="1F2529"/>
                <w:sz w:val="18"/>
                <w:szCs w:val="18"/>
              </w:rPr>
              <w:t>Broadcast spraying</w:t>
            </w:r>
          </w:p>
        </w:tc>
        <w:tc>
          <w:tcPr>
            <w:tcW w:w="2693" w:type="dxa"/>
          </w:tcPr>
          <w:p w14:paraId="50CD084B" w14:textId="77777777" w:rsidR="00732429" w:rsidRPr="000C3ED9" w:rsidRDefault="00732429" w:rsidP="00AD6545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color w:val="1F2529"/>
                <w:sz w:val="18"/>
                <w:szCs w:val="18"/>
              </w:rPr>
            </w:pPr>
          </w:p>
        </w:tc>
      </w:tr>
      <w:tr w:rsidR="00732429" w:rsidRPr="000C3ED9" w14:paraId="1526B411" w14:textId="77777777" w:rsidTr="00AD6545">
        <w:trPr>
          <w:trHeight w:val="566"/>
        </w:trPr>
        <w:tc>
          <w:tcPr>
            <w:tcW w:w="2547" w:type="dxa"/>
          </w:tcPr>
          <w:p w14:paraId="517EF9BC" w14:textId="77777777" w:rsidR="00732429" w:rsidRPr="000C3ED9" w:rsidRDefault="00732429" w:rsidP="00AD6545">
            <w:pPr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color w:val="1F2529"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color w:val="1F2529"/>
                <w:sz w:val="18"/>
                <w:szCs w:val="18"/>
              </w:rPr>
              <w:t>Directed Spraying</w:t>
            </w:r>
          </w:p>
        </w:tc>
        <w:tc>
          <w:tcPr>
            <w:tcW w:w="2693" w:type="dxa"/>
          </w:tcPr>
          <w:p w14:paraId="0F3F943D" w14:textId="77777777" w:rsidR="00732429" w:rsidRPr="000C3ED9" w:rsidRDefault="00732429" w:rsidP="00AD6545">
            <w:pPr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color w:val="1F2529"/>
                <w:sz w:val="18"/>
                <w:szCs w:val="18"/>
              </w:rPr>
            </w:pPr>
          </w:p>
        </w:tc>
      </w:tr>
    </w:tbl>
    <w:p w14:paraId="60B58061" w14:textId="77777777" w:rsidR="00710586" w:rsidRPr="006142AD" w:rsidRDefault="00607A87" w:rsidP="000C3ED9">
      <w:pPr>
        <w:pStyle w:val="Heading1"/>
        <w:rPr>
          <w:lang w:val="en-AU"/>
        </w:rPr>
      </w:pPr>
      <w:r>
        <w:rPr>
          <w:lang w:val="en-AU"/>
        </w:rPr>
        <w:t>Equipment to be supplied by contractor</w:t>
      </w:r>
      <w:bookmarkEnd w:id="3"/>
    </w:p>
    <w:tbl>
      <w:tblPr>
        <w:tblStyle w:val="TableGrid1"/>
        <w:tblW w:w="9889" w:type="dxa"/>
        <w:tblLook w:val="04A0" w:firstRow="1" w:lastRow="0" w:firstColumn="1" w:lastColumn="0" w:noHBand="0" w:noVBand="1"/>
      </w:tblPr>
      <w:tblGrid>
        <w:gridCol w:w="2059"/>
        <w:gridCol w:w="3578"/>
        <w:gridCol w:w="4252"/>
      </w:tblGrid>
      <w:tr w:rsidR="00607A87" w:rsidRPr="000C3ED9" w14:paraId="437D69D9" w14:textId="77777777" w:rsidTr="000C3ED9">
        <w:trPr>
          <w:trHeight w:val="397"/>
        </w:trPr>
        <w:tc>
          <w:tcPr>
            <w:tcW w:w="2059" w:type="dxa"/>
          </w:tcPr>
          <w:p w14:paraId="2E0AE2A1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3E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Item </w:t>
            </w:r>
          </w:p>
        </w:tc>
        <w:tc>
          <w:tcPr>
            <w:tcW w:w="3578" w:type="dxa"/>
          </w:tcPr>
          <w:p w14:paraId="72A508B6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3ED9"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4252" w:type="dxa"/>
          </w:tcPr>
          <w:p w14:paraId="404C203C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3ED9">
              <w:rPr>
                <w:rFonts w:ascii="Arial" w:hAnsi="Arial" w:cs="Arial"/>
                <w:b/>
                <w:bCs/>
                <w:sz w:val="18"/>
                <w:szCs w:val="18"/>
              </w:rPr>
              <w:t>Equipment details - Age (hours and/or years)</w:t>
            </w:r>
          </w:p>
        </w:tc>
      </w:tr>
      <w:tr w:rsidR="00607A87" w:rsidRPr="000C3ED9" w14:paraId="7F2AC3E0" w14:textId="77777777" w:rsidTr="000C3ED9">
        <w:trPr>
          <w:trHeight w:val="397"/>
        </w:trPr>
        <w:tc>
          <w:tcPr>
            <w:tcW w:w="2059" w:type="dxa"/>
          </w:tcPr>
          <w:p w14:paraId="3D5291AF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i/>
                <w:sz w:val="18"/>
                <w:szCs w:val="18"/>
              </w:rPr>
              <w:t>Example Tractor</w:t>
            </w:r>
          </w:p>
        </w:tc>
        <w:tc>
          <w:tcPr>
            <w:tcW w:w="3578" w:type="dxa"/>
          </w:tcPr>
          <w:p w14:paraId="23ABB6F9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i/>
                <w:sz w:val="18"/>
                <w:szCs w:val="18"/>
              </w:rPr>
              <w:t>JD 8130 FWA</w:t>
            </w:r>
          </w:p>
        </w:tc>
        <w:tc>
          <w:tcPr>
            <w:tcW w:w="4252" w:type="dxa"/>
          </w:tcPr>
          <w:p w14:paraId="0D97447A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i/>
                <w:sz w:val="18"/>
                <w:szCs w:val="18"/>
              </w:rPr>
              <w:t>3 year – 5000 hours</w:t>
            </w:r>
          </w:p>
        </w:tc>
      </w:tr>
      <w:tr w:rsidR="00607A87" w:rsidRPr="000C3ED9" w14:paraId="6B5732EA" w14:textId="77777777" w:rsidTr="000C3ED9">
        <w:trPr>
          <w:trHeight w:val="397"/>
        </w:trPr>
        <w:tc>
          <w:tcPr>
            <w:tcW w:w="2059" w:type="dxa"/>
          </w:tcPr>
          <w:p w14:paraId="26A95420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sz w:val="18"/>
                <w:szCs w:val="18"/>
              </w:rPr>
              <w:t>Spray rig</w:t>
            </w:r>
          </w:p>
        </w:tc>
        <w:tc>
          <w:tcPr>
            <w:tcW w:w="3578" w:type="dxa"/>
          </w:tcPr>
          <w:p w14:paraId="490D0AE5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1467C0AC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07A87" w:rsidRPr="000C3ED9" w14:paraId="358D85D9" w14:textId="77777777" w:rsidTr="000C3ED9">
        <w:trPr>
          <w:trHeight w:val="397"/>
        </w:trPr>
        <w:tc>
          <w:tcPr>
            <w:tcW w:w="2059" w:type="dxa"/>
          </w:tcPr>
          <w:p w14:paraId="0B493033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sz w:val="18"/>
                <w:szCs w:val="18"/>
              </w:rPr>
              <w:t>Water truck</w:t>
            </w:r>
          </w:p>
        </w:tc>
        <w:tc>
          <w:tcPr>
            <w:tcW w:w="3578" w:type="dxa"/>
          </w:tcPr>
          <w:p w14:paraId="11CACB4E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2BE61A59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07A87" w:rsidRPr="000C3ED9" w14:paraId="0737674B" w14:textId="77777777" w:rsidTr="000C3ED9">
        <w:trPr>
          <w:trHeight w:val="397"/>
        </w:trPr>
        <w:tc>
          <w:tcPr>
            <w:tcW w:w="2059" w:type="dxa"/>
          </w:tcPr>
          <w:p w14:paraId="1154B48B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sz w:val="18"/>
                <w:szCs w:val="18"/>
              </w:rPr>
              <w:t>Mixing facilities</w:t>
            </w:r>
          </w:p>
        </w:tc>
        <w:tc>
          <w:tcPr>
            <w:tcW w:w="3578" w:type="dxa"/>
          </w:tcPr>
          <w:p w14:paraId="799F02BF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643959D0" w14:textId="77777777" w:rsidR="00607A87" w:rsidRPr="000C3ED9" w:rsidRDefault="00607A87" w:rsidP="000C3ED9">
            <w:pPr>
              <w:keepNext/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07A87" w:rsidRPr="000C3ED9" w14:paraId="66582133" w14:textId="77777777" w:rsidTr="000C3ED9">
        <w:trPr>
          <w:trHeight w:val="397"/>
        </w:trPr>
        <w:tc>
          <w:tcPr>
            <w:tcW w:w="2059" w:type="dxa"/>
          </w:tcPr>
          <w:p w14:paraId="73825CD8" w14:textId="77777777" w:rsidR="00607A87" w:rsidRPr="000C3ED9" w:rsidRDefault="00607A87" w:rsidP="00AD6545">
            <w:pPr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  <w:r w:rsidRPr="000C3ED9">
              <w:rPr>
                <w:rFonts w:ascii="Arial" w:hAnsi="Arial" w:cs="Arial"/>
                <w:bCs/>
                <w:sz w:val="18"/>
                <w:szCs w:val="18"/>
              </w:rPr>
              <w:t>Equipment</w:t>
            </w:r>
          </w:p>
        </w:tc>
        <w:tc>
          <w:tcPr>
            <w:tcW w:w="3578" w:type="dxa"/>
          </w:tcPr>
          <w:p w14:paraId="6B30B7F0" w14:textId="77777777" w:rsidR="00607A87" w:rsidRPr="000C3ED9" w:rsidRDefault="00607A87" w:rsidP="00AD6545">
            <w:pPr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470D5A90" w14:textId="77777777" w:rsidR="00607A87" w:rsidRPr="000C3ED9" w:rsidRDefault="00607A87" w:rsidP="00AD6545">
            <w:pPr>
              <w:widowControl/>
              <w:tabs>
                <w:tab w:val="clear" w:pos="-1416"/>
                <w:tab w:val="clear" w:pos="-708"/>
                <w:tab w:val="clear" w:pos="0"/>
                <w:tab w:val="clear" w:pos="708"/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204"/>
                <w:tab w:val="clear" w:pos="9912"/>
                <w:tab w:val="clear" w:pos="10620"/>
                <w:tab w:val="clear" w:pos="11328"/>
              </w:tabs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BD3E06E" w14:textId="4A4FBE4B" w:rsidR="00710586" w:rsidRPr="006142AD" w:rsidRDefault="00607A87" w:rsidP="00607A87">
      <w:pPr>
        <w:pStyle w:val="Heading1"/>
        <w:rPr>
          <w:lang w:val="en-AU"/>
        </w:rPr>
      </w:pPr>
      <w:bookmarkStart w:id="4" w:name="_Toc127097876"/>
      <w:r>
        <w:rPr>
          <w:lang w:val="en-AU"/>
        </w:rPr>
        <w:t>Contractor – Confirm can meet minimum requirement</w:t>
      </w:r>
      <w:bookmarkEnd w:id="4"/>
    </w:p>
    <w:tbl>
      <w:tblPr>
        <w:tblW w:w="9356" w:type="dxa"/>
        <w:tblInd w:w="108" w:type="dxa"/>
        <w:tblBorders>
          <w:top w:val="dotted" w:sz="4" w:space="0" w:color="6A7379"/>
          <w:left w:val="dotted" w:sz="4" w:space="0" w:color="6A7379"/>
          <w:bottom w:val="dotted" w:sz="4" w:space="0" w:color="6A7379"/>
          <w:right w:val="dotted" w:sz="4" w:space="0" w:color="6A7379"/>
          <w:insideH w:val="dotted" w:sz="4" w:space="0" w:color="6A7379"/>
          <w:insideV w:val="dotted" w:sz="4" w:space="0" w:color="6A73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080"/>
        <w:gridCol w:w="1276"/>
      </w:tblGrid>
      <w:tr w:rsidR="002D351B" w:rsidRPr="000C3ED9" w14:paraId="480AAF7C" w14:textId="77777777" w:rsidTr="000C3ED9">
        <w:trPr>
          <w:tblHeader/>
        </w:trPr>
        <w:tc>
          <w:tcPr>
            <w:tcW w:w="8080" w:type="dxa"/>
            <w:shd w:val="clear" w:color="auto" w:fill="00535E"/>
            <w:vAlign w:val="center"/>
          </w:tcPr>
          <w:p w14:paraId="1A55B08F" w14:textId="77777777" w:rsidR="002D351B" w:rsidRPr="000C3ED9" w:rsidRDefault="00A82375" w:rsidP="006142AD">
            <w:pPr>
              <w:keepNext/>
              <w:keepLines/>
              <w:spacing w:after="0"/>
              <w:jc w:val="left"/>
              <w:rPr>
                <w:rFonts w:cs="Arial"/>
                <w:b/>
                <w:color w:val="FFFFFF" w:themeColor="background1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b/>
                <w:color w:val="FFFFFF" w:themeColor="background1"/>
                <w:sz w:val="18"/>
                <w:szCs w:val="18"/>
                <w:lang w:val="en-AU"/>
              </w:rPr>
              <w:t>Contractor to confirm they can meet these requirements</w:t>
            </w:r>
          </w:p>
        </w:tc>
        <w:tc>
          <w:tcPr>
            <w:tcW w:w="1276" w:type="dxa"/>
            <w:shd w:val="clear" w:color="auto" w:fill="00535E"/>
            <w:vAlign w:val="center"/>
          </w:tcPr>
          <w:p w14:paraId="64631432" w14:textId="77777777" w:rsidR="002D351B" w:rsidRPr="000C3ED9" w:rsidRDefault="000C3ED9" w:rsidP="000C3ED9">
            <w:pPr>
              <w:keepNext/>
              <w:keepLines/>
              <w:spacing w:after="0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b/>
                <w:color w:val="FFFFFF" w:themeColor="background1"/>
                <w:sz w:val="18"/>
                <w:szCs w:val="18"/>
                <w:lang w:val="en-AU"/>
              </w:rPr>
              <w:t>Circle</w:t>
            </w:r>
          </w:p>
        </w:tc>
      </w:tr>
      <w:tr w:rsidR="002D351B" w:rsidRPr="000C3ED9" w14:paraId="53723D56" w14:textId="77777777" w:rsidTr="000C3ED9">
        <w:tc>
          <w:tcPr>
            <w:tcW w:w="8080" w:type="dxa"/>
            <w:vAlign w:val="center"/>
          </w:tcPr>
          <w:p w14:paraId="5CFB0269" w14:textId="77777777" w:rsidR="002D351B" w:rsidRPr="000C3ED9" w:rsidRDefault="002D351B" w:rsidP="006142AD">
            <w:pPr>
              <w:spacing w:after="0"/>
              <w:jc w:val="left"/>
              <w:rPr>
                <w:rFonts w:cs="Arial"/>
                <w:b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b/>
                <w:sz w:val="18"/>
                <w:szCs w:val="18"/>
                <w:lang w:val="en-AU"/>
              </w:rPr>
              <w:t>Safety:</w:t>
            </w:r>
          </w:p>
          <w:p w14:paraId="2498523C" w14:textId="77777777" w:rsidR="002D351B" w:rsidRPr="000C3ED9" w:rsidRDefault="002D351B" w:rsidP="00A82375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Meet Wilmar’s safety and environmental guidelines including but not limited to:</w:t>
            </w:r>
          </w:p>
          <w:p w14:paraId="02978458" w14:textId="77777777" w:rsidR="002D351B" w:rsidRPr="000C3ED9" w:rsidRDefault="002D351B" w:rsidP="00A82375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Working within Wilmar Sugar safety management system and demonstrate processes for ensuring safety</w:t>
            </w:r>
          </w:p>
          <w:p w14:paraId="09BCCE75" w14:textId="77777777" w:rsidR="002D351B" w:rsidRPr="000C3ED9" w:rsidRDefault="002D351B" w:rsidP="00A82375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Mobile mixing equipment to have safety showers and eye-wash facilities.</w:t>
            </w:r>
          </w:p>
          <w:p w14:paraId="2B49119C" w14:textId="77777777" w:rsidR="002D351B" w:rsidRPr="000C3ED9" w:rsidRDefault="002D351B" w:rsidP="00A82375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Closed tank mixing system</w:t>
            </w:r>
          </w:p>
        </w:tc>
        <w:tc>
          <w:tcPr>
            <w:tcW w:w="1276" w:type="dxa"/>
            <w:vAlign w:val="center"/>
          </w:tcPr>
          <w:p w14:paraId="2D35537F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71D104D1" w14:textId="77777777" w:rsidR="002D351B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7AB2A7AB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32D73658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054CA51D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68670686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highlight w:val="yellow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</w:tc>
      </w:tr>
      <w:tr w:rsidR="002D351B" w:rsidRPr="000C3ED9" w14:paraId="4EED50D5" w14:textId="77777777" w:rsidTr="000C3ED9">
        <w:tc>
          <w:tcPr>
            <w:tcW w:w="8080" w:type="dxa"/>
            <w:vAlign w:val="center"/>
          </w:tcPr>
          <w:p w14:paraId="60A7F358" w14:textId="77777777" w:rsidR="00A82375" w:rsidRPr="000C3ED9" w:rsidRDefault="00A82375" w:rsidP="00A82375">
            <w:pPr>
              <w:spacing w:after="0"/>
              <w:jc w:val="left"/>
              <w:rPr>
                <w:rFonts w:cs="Arial"/>
                <w:b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b/>
                <w:sz w:val="18"/>
                <w:szCs w:val="18"/>
                <w:lang w:val="en-AU"/>
              </w:rPr>
              <w:t>Equipment will meet the following:</w:t>
            </w:r>
          </w:p>
          <w:p w14:paraId="262F4E69" w14:textId="77777777" w:rsidR="00A82375" w:rsidRPr="000C3ED9" w:rsidRDefault="00A82375" w:rsidP="00A82375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Section controlled boom with the ability to apply chemical over the top (broadcast) and directed (legs)</w:t>
            </w:r>
          </w:p>
          <w:p w14:paraId="7FDFEB02" w14:textId="77777777" w:rsidR="00A82375" w:rsidRPr="000C3ED9" w:rsidRDefault="00A82375" w:rsidP="00A82375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lastRenderedPageBreak/>
              <w:t>Have technology in the spray rig with the ability to apply variable rate chemicals, GPS guidance, digitally record of spray records and supply digital records of all spray operations in a format compatible to Trimble Agricultural Software.</w:t>
            </w:r>
          </w:p>
          <w:p w14:paraId="4C4795E6" w14:textId="77777777" w:rsidR="002D351B" w:rsidRPr="000C3ED9" w:rsidRDefault="00A82375" w:rsidP="00A82375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Spray chemicals on controlled traffic 1.8 m row spacing in a directed manner</w:t>
            </w:r>
          </w:p>
        </w:tc>
        <w:tc>
          <w:tcPr>
            <w:tcW w:w="1276" w:type="dxa"/>
            <w:vAlign w:val="center"/>
          </w:tcPr>
          <w:p w14:paraId="714E813A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6BC084C1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53B1D586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685967CB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lastRenderedPageBreak/>
              <w:t>Yes / No</w:t>
            </w:r>
          </w:p>
          <w:p w14:paraId="48EFC916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320231E0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194032E6" w14:textId="77777777" w:rsidR="002D351B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highlight w:val="yellow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</w:tc>
      </w:tr>
      <w:tr w:rsidR="000C3ED9" w:rsidRPr="000C3ED9" w14:paraId="43ACF0AE" w14:textId="77777777" w:rsidTr="000C3ED9">
        <w:tc>
          <w:tcPr>
            <w:tcW w:w="8080" w:type="dxa"/>
            <w:vAlign w:val="center"/>
          </w:tcPr>
          <w:p w14:paraId="0142ECD3" w14:textId="77777777" w:rsidR="000C3ED9" w:rsidRPr="000C3ED9" w:rsidRDefault="000C3ED9" w:rsidP="000C3ED9">
            <w:pPr>
              <w:spacing w:after="0"/>
              <w:jc w:val="left"/>
              <w:rPr>
                <w:rFonts w:cs="Arial"/>
                <w:b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b/>
                <w:sz w:val="18"/>
                <w:szCs w:val="18"/>
                <w:lang w:val="en-AU"/>
              </w:rPr>
              <w:lastRenderedPageBreak/>
              <w:t>Meet the following operational requirements/KPI’s:</w:t>
            </w:r>
          </w:p>
          <w:p w14:paraId="7F840E46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Apply chemicals to Smartcane BMP standard.</w:t>
            </w:r>
          </w:p>
          <w:p w14:paraId="08249968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Work with Wilmar’s staff including the Operations Manager and/or Agronomist to undertake the application of chemicals within a specified window and timely manner.</w:t>
            </w:r>
          </w:p>
          <w:p w14:paraId="7F1DE11A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Communicate daily or as required the following to the Operations Manager:</w:t>
            </w:r>
          </w:p>
          <w:p w14:paraId="385196BC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601"/>
              </w:tabs>
              <w:spacing w:after="0"/>
              <w:ind w:left="318" w:firstLine="0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Progress of works</w:t>
            </w:r>
          </w:p>
          <w:p w14:paraId="2D10808A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601"/>
              </w:tabs>
              <w:spacing w:after="0"/>
              <w:ind w:left="318" w:firstLine="0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Any changes in conditions</w:t>
            </w:r>
          </w:p>
          <w:p w14:paraId="6D200A98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601"/>
              </w:tabs>
              <w:spacing w:after="0"/>
              <w:ind w:left="318" w:firstLine="0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Changes in chemical requirements</w:t>
            </w:r>
          </w:p>
          <w:p w14:paraId="0143489B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Undertake regular inspections with Wilmar’s Operations Manager to assess and report application quality and have the ability to quickly rectify issues.</w:t>
            </w:r>
          </w:p>
          <w:p w14:paraId="0D451EA1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 xml:space="preserve">Load sheets to be completed on the day of application and supplied at the end of each week or when requested; preferably in a digital format.  </w:t>
            </w:r>
          </w:p>
          <w:p w14:paraId="2FB4C26F" w14:textId="77777777" w:rsidR="000C3ED9" w:rsidRPr="000C3ED9" w:rsidRDefault="000C3ED9" w:rsidP="000C3ED9">
            <w:pPr>
              <w:pStyle w:val="ListParagraph"/>
              <w:numPr>
                <w:ilvl w:val="0"/>
                <w:numId w:val="48"/>
              </w:numPr>
              <w:tabs>
                <w:tab w:val="clear" w:pos="708"/>
                <w:tab w:val="left" w:pos="318"/>
              </w:tabs>
              <w:spacing w:after="0"/>
              <w:ind w:left="318" w:hanging="284"/>
              <w:jc w:val="left"/>
              <w:rPr>
                <w:rFonts w:cs="Arial"/>
                <w:b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Every month supply a complete digital copy of all spray application records for uploading into Trimble Ag Software</w:t>
            </w:r>
          </w:p>
        </w:tc>
        <w:tc>
          <w:tcPr>
            <w:tcW w:w="1276" w:type="dxa"/>
            <w:vAlign w:val="center"/>
          </w:tcPr>
          <w:p w14:paraId="4493E74A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n-AU"/>
              </w:rPr>
            </w:pPr>
          </w:p>
          <w:p w14:paraId="791CE499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647ABA84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53523A63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1496B90A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75457CA3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05CB686A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67714CE6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009FFBB6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148814AA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438D834B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26F2A8CE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  <w:p w14:paraId="4642ACD2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</w:p>
          <w:p w14:paraId="06ECC0CB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highlight w:val="yellow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</w:tc>
      </w:tr>
      <w:tr w:rsidR="000C3ED9" w:rsidRPr="000C3ED9" w14:paraId="5F621EF5" w14:textId="77777777" w:rsidTr="000C3ED9">
        <w:tc>
          <w:tcPr>
            <w:tcW w:w="8080" w:type="dxa"/>
            <w:vAlign w:val="center"/>
          </w:tcPr>
          <w:p w14:paraId="5C9A213F" w14:textId="77777777" w:rsidR="000C3ED9" w:rsidRPr="000C3ED9" w:rsidRDefault="00FB7E22" w:rsidP="00FB7E22">
            <w:pPr>
              <w:spacing w:after="0"/>
              <w:jc w:val="left"/>
              <w:rPr>
                <w:rFonts w:cs="Arial"/>
                <w:b/>
                <w:sz w:val="18"/>
                <w:szCs w:val="18"/>
                <w:lang w:val="en-AU"/>
              </w:rPr>
            </w:pPr>
            <w:r>
              <w:rPr>
                <w:rFonts w:cs="Arial"/>
                <w:b/>
                <w:sz w:val="18"/>
                <w:szCs w:val="18"/>
                <w:lang w:val="en-AU"/>
              </w:rPr>
              <w:t>E</w:t>
            </w:r>
            <w:r w:rsidR="000C3ED9" w:rsidRPr="000C3ED9">
              <w:rPr>
                <w:rFonts w:cs="Arial"/>
                <w:b/>
                <w:sz w:val="18"/>
                <w:szCs w:val="18"/>
                <w:lang w:val="en-AU"/>
              </w:rPr>
              <w:t>nter into a contract for the supply of these services</w:t>
            </w:r>
          </w:p>
        </w:tc>
        <w:tc>
          <w:tcPr>
            <w:tcW w:w="1276" w:type="dxa"/>
            <w:vAlign w:val="center"/>
          </w:tcPr>
          <w:p w14:paraId="1FFA4628" w14:textId="77777777" w:rsidR="000C3ED9" w:rsidRPr="000C3ED9" w:rsidRDefault="000C3ED9" w:rsidP="000C3ED9">
            <w:pPr>
              <w:spacing w:after="0"/>
              <w:jc w:val="center"/>
              <w:rPr>
                <w:rFonts w:cs="Arial"/>
                <w:sz w:val="18"/>
                <w:szCs w:val="18"/>
                <w:lang w:val="en-AU"/>
              </w:rPr>
            </w:pPr>
            <w:r w:rsidRPr="000C3ED9">
              <w:rPr>
                <w:rFonts w:cs="Arial"/>
                <w:sz w:val="18"/>
                <w:szCs w:val="18"/>
                <w:lang w:val="en-AU"/>
              </w:rPr>
              <w:t>Yes / No</w:t>
            </w:r>
          </w:p>
        </w:tc>
      </w:tr>
    </w:tbl>
    <w:p w14:paraId="524A8035" w14:textId="77777777" w:rsidR="003D25D9" w:rsidRDefault="003D25D9" w:rsidP="00FB7E22"/>
    <w:p w14:paraId="0F255DFA" w14:textId="77777777" w:rsidR="00FB7E22" w:rsidRDefault="00FB7E22" w:rsidP="00FB7E22"/>
    <w:p w14:paraId="279308CD" w14:textId="77777777" w:rsidR="00FB7E22" w:rsidRDefault="00FB7E22" w:rsidP="00FB7E22">
      <w:pPr>
        <w:rPr>
          <w:u w:val="single"/>
        </w:rPr>
      </w:pPr>
      <w:r w:rsidRPr="00FB7E22">
        <w:rPr>
          <w:u w:val="single"/>
        </w:rPr>
        <w:t xml:space="preserve">                                                                                                   </w:t>
      </w:r>
    </w:p>
    <w:p w14:paraId="4EC5772A" w14:textId="77777777" w:rsidR="00FB7E22" w:rsidRDefault="00FB7E22" w:rsidP="00FB7E22">
      <w:r>
        <w:t>Name of person authorized to complete the RFP on behalf of the company:</w:t>
      </w:r>
    </w:p>
    <w:p w14:paraId="0879662B" w14:textId="77777777" w:rsidR="00FB7E22" w:rsidRDefault="00FB7E22" w:rsidP="00FB7E22"/>
    <w:p w14:paraId="34514648" w14:textId="77777777" w:rsidR="00FB7E22" w:rsidRDefault="00FB7E22" w:rsidP="00FB7E22">
      <w:pPr>
        <w:rPr>
          <w:u w:val="single"/>
        </w:rPr>
      </w:pPr>
    </w:p>
    <w:p w14:paraId="2D01F6A6" w14:textId="77777777" w:rsidR="00FB7E22" w:rsidRDefault="00FB7E22" w:rsidP="00FB7E22">
      <w:pPr>
        <w:rPr>
          <w:u w:val="single"/>
        </w:rPr>
      </w:pPr>
    </w:p>
    <w:p w14:paraId="3F600483" w14:textId="77777777" w:rsidR="00FB7E22" w:rsidRDefault="00FB7E22" w:rsidP="00FB7E22">
      <w:pPr>
        <w:rPr>
          <w:u w:val="single"/>
        </w:rPr>
      </w:pPr>
      <w:r w:rsidRPr="00FB7E22">
        <w:rPr>
          <w:u w:val="single"/>
        </w:rPr>
        <w:t xml:space="preserve">                                                                                                   </w:t>
      </w:r>
    </w:p>
    <w:p w14:paraId="6199F6FF" w14:textId="77777777" w:rsidR="00FB7E22" w:rsidRDefault="00FB7E22" w:rsidP="00FB7E22">
      <w:r w:rsidRPr="00FB7E22">
        <w:t>Signature</w:t>
      </w:r>
    </w:p>
    <w:p w14:paraId="6AA57392" w14:textId="77777777" w:rsidR="00FB7E22" w:rsidRDefault="00FB7E22" w:rsidP="00FB7E22">
      <w:pPr>
        <w:rPr>
          <w:u w:val="single"/>
        </w:rPr>
      </w:pPr>
    </w:p>
    <w:p w14:paraId="684F8732" w14:textId="77777777" w:rsidR="00FB7E22" w:rsidRDefault="00FB7E22" w:rsidP="00FB7E22">
      <w:pPr>
        <w:rPr>
          <w:u w:val="single"/>
        </w:rPr>
      </w:pPr>
      <w:r w:rsidRPr="00FB7E22">
        <w:rPr>
          <w:u w:val="single"/>
        </w:rPr>
        <w:t xml:space="preserve">                                                                                                   </w:t>
      </w:r>
    </w:p>
    <w:p w14:paraId="4E027D3A" w14:textId="77777777" w:rsidR="00FB7E22" w:rsidRPr="00FB7E22" w:rsidRDefault="00FB7E22" w:rsidP="00FB7E22">
      <w:r>
        <w:t>Date</w:t>
      </w:r>
    </w:p>
    <w:p w14:paraId="508B01C5" w14:textId="77777777" w:rsidR="00FB7E22" w:rsidRPr="00FB7E22" w:rsidRDefault="00FB7E22" w:rsidP="00FB7E22"/>
    <w:sectPr w:rsidR="00FB7E22" w:rsidRPr="00FB7E22" w:rsidSect="00E8783A">
      <w:headerReference w:type="default" r:id="rId18"/>
      <w:footnotePr>
        <w:numRestart w:val="eachSect"/>
      </w:footnotePr>
      <w:pgSz w:w="11906" w:h="16838" w:code="9"/>
      <w:pgMar w:top="992" w:right="1134" w:bottom="1440" w:left="1134" w:header="425" w:footer="9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3C2DB" w14:textId="77777777" w:rsidR="00607A87" w:rsidRDefault="00607A87" w:rsidP="00B96DAE">
      <w:r>
        <w:separator/>
      </w:r>
    </w:p>
    <w:p w14:paraId="2407440C" w14:textId="77777777" w:rsidR="00607A87" w:rsidRDefault="00607A87"/>
    <w:p w14:paraId="45CA36D5" w14:textId="77777777" w:rsidR="00607A87" w:rsidRDefault="00607A87" w:rsidP="00417D11"/>
  </w:endnote>
  <w:endnote w:type="continuationSeparator" w:id="0">
    <w:p w14:paraId="7F86C985" w14:textId="77777777" w:rsidR="00607A87" w:rsidRDefault="00607A87" w:rsidP="00B96DAE">
      <w:r>
        <w:continuationSeparator/>
      </w:r>
    </w:p>
    <w:p w14:paraId="70EDF6F6" w14:textId="77777777" w:rsidR="00607A87" w:rsidRDefault="00607A87"/>
    <w:p w14:paraId="7428411D" w14:textId="77777777" w:rsidR="00607A87" w:rsidRDefault="00607A87" w:rsidP="00417D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1985C" w14:textId="77777777" w:rsidR="00A4382F" w:rsidRDefault="00A4382F" w:rsidP="004C009E"/>
  <w:p w14:paraId="5D2EEE37" w14:textId="77777777" w:rsidR="00A4382F" w:rsidRPr="00871C96" w:rsidRDefault="00A4382F" w:rsidP="00E974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5" w:type="dxa"/>
      <w:tblLayout w:type="fixed"/>
      <w:tblLook w:val="04A0" w:firstRow="1" w:lastRow="0" w:firstColumn="1" w:lastColumn="0" w:noHBand="0" w:noVBand="1"/>
    </w:tblPr>
    <w:tblGrid>
      <w:gridCol w:w="2520"/>
      <w:gridCol w:w="5385"/>
      <w:gridCol w:w="1800"/>
    </w:tblGrid>
    <w:tr w:rsidR="00A72C91" w:rsidRPr="00C46BC9" w14:paraId="7EEBF903" w14:textId="77777777" w:rsidTr="00CA692B">
      <w:trPr>
        <w:trHeight w:val="103"/>
      </w:trPr>
      <w:tc>
        <w:tcPr>
          <w:tcW w:w="2520" w:type="dxa"/>
          <w:tcBorders>
            <w:top w:val="single" w:sz="4" w:space="0" w:color="959484"/>
          </w:tcBorders>
        </w:tcPr>
        <w:p w14:paraId="7912D1D0" w14:textId="77777777" w:rsidR="00A72C91" w:rsidRPr="00562FA0" w:rsidRDefault="00A72C91" w:rsidP="00C960C5">
          <w:pPr>
            <w:spacing w:after="0"/>
            <w:rPr>
              <w:sz w:val="16"/>
              <w:szCs w:val="16"/>
            </w:rPr>
          </w:pPr>
        </w:p>
      </w:tc>
      <w:tc>
        <w:tcPr>
          <w:tcW w:w="5385" w:type="dxa"/>
          <w:tcBorders>
            <w:top w:val="single" w:sz="4" w:space="0" w:color="959484"/>
          </w:tcBorders>
        </w:tcPr>
        <w:p w14:paraId="62081F5B" w14:textId="77777777" w:rsidR="00A72C91" w:rsidRPr="00562FA0" w:rsidRDefault="00A72C91" w:rsidP="00C960C5">
          <w:pPr>
            <w:spacing w:after="0"/>
            <w:rPr>
              <w:sz w:val="16"/>
              <w:szCs w:val="16"/>
            </w:rPr>
          </w:pPr>
        </w:p>
      </w:tc>
      <w:tc>
        <w:tcPr>
          <w:tcW w:w="1800" w:type="dxa"/>
          <w:tcBorders>
            <w:top w:val="single" w:sz="4" w:space="0" w:color="959484"/>
          </w:tcBorders>
        </w:tcPr>
        <w:p w14:paraId="6CA7DD91" w14:textId="77777777" w:rsidR="00A72C91" w:rsidRPr="00562FA0" w:rsidRDefault="00A72C91" w:rsidP="00C960C5">
          <w:pPr>
            <w:spacing w:after="0"/>
            <w:rPr>
              <w:sz w:val="16"/>
              <w:szCs w:val="16"/>
            </w:rPr>
          </w:pPr>
        </w:p>
      </w:tc>
    </w:tr>
    <w:tr w:rsidR="00A4382F" w:rsidRPr="00C46BC9" w14:paraId="6CF80E2E" w14:textId="77777777" w:rsidTr="00A72C91">
      <w:trPr>
        <w:trHeight w:val="103"/>
      </w:trPr>
      <w:tc>
        <w:tcPr>
          <w:tcW w:w="2520" w:type="dxa"/>
        </w:tcPr>
        <w:p w14:paraId="3DBCD350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 xml:space="preserve">Document No.:   </w:t>
          </w:r>
        </w:p>
      </w:tc>
      <w:tc>
        <w:tcPr>
          <w:tcW w:w="5385" w:type="dxa"/>
        </w:tcPr>
        <w:p w14:paraId="10037B35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 xml:space="preserve">Prepared By:   Position Title </w:t>
          </w:r>
        </w:p>
      </w:tc>
      <w:tc>
        <w:tcPr>
          <w:tcW w:w="1800" w:type="dxa"/>
        </w:tcPr>
        <w:p w14:paraId="709A5D3E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 xml:space="preserve">(DDMMYY) </w:t>
          </w:r>
        </w:p>
      </w:tc>
    </w:tr>
    <w:tr w:rsidR="00A4382F" w:rsidRPr="00C46BC9" w14:paraId="3220CF55" w14:textId="77777777" w:rsidTr="00A72C91">
      <w:trPr>
        <w:trHeight w:val="97"/>
      </w:trPr>
      <w:tc>
        <w:tcPr>
          <w:tcW w:w="2520" w:type="dxa"/>
        </w:tcPr>
        <w:p w14:paraId="0344E1E4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 xml:space="preserve">Issue Date:  </w:t>
          </w:r>
        </w:p>
      </w:tc>
      <w:tc>
        <w:tcPr>
          <w:tcW w:w="5385" w:type="dxa"/>
        </w:tcPr>
        <w:p w14:paraId="049A9FF4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 xml:space="preserve">Approved By:  Position Title </w:t>
          </w:r>
        </w:p>
      </w:tc>
      <w:tc>
        <w:tcPr>
          <w:tcW w:w="1800" w:type="dxa"/>
        </w:tcPr>
        <w:p w14:paraId="3AF708FE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>(DDMMYY)</w:t>
          </w:r>
        </w:p>
      </w:tc>
    </w:tr>
    <w:tr w:rsidR="00A4382F" w:rsidRPr="00C46BC9" w14:paraId="0479A9BA" w14:textId="77777777" w:rsidTr="00A72C91">
      <w:trPr>
        <w:trHeight w:val="85"/>
      </w:trPr>
      <w:tc>
        <w:tcPr>
          <w:tcW w:w="2520" w:type="dxa"/>
        </w:tcPr>
        <w:p w14:paraId="2FBEBCFB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 xml:space="preserve">Review Date:  </w:t>
          </w:r>
        </w:p>
      </w:tc>
      <w:tc>
        <w:tcPr>
          <w:tcW w:w="5385" w:type="dxa"/>
        </w:tcPr>
        <w:p w14:paraId="4364BF80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</w:p>
      </w:tc>
      <w:tc>
        <w:tcPr>
          <w:tcW w:w="1800" w:type="dxa"/>
        </w:tcPr>
        <w:p w14:paraId="0B1374EF" w14:textId="77777777" w:rsidR="00A4382F" w:rsidRPr="00562FA0" w:rsidRDefault="00A4382F" w:rsidP="00C960C5">
          <w:pPr>
            <w:spacing w:after="0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 xml:space="preserve">Page </w:t>
          </w:r>
          <w:r w:rsidRPr="00562FA0">
            <w:rPr>
              <w:sz w:val="16"/>
              <w:szCs w:val="16"/>
            </w:rPr>
            <w:fldChar w:fldCharType="begin"/>
          </w:r>
          <w:r w:rsidRPr="00562FA0">
            <w:rPr>
              <w:sz w:val="16"/>
              <w:szCs w:val="16"/>
            </w:rPr>
            <w:instrText xml:space="preserve"> PAGE   \* MERGEFORMAT </w:instrText>
          </w:r>
          <w:r w:rsidRPr="00562FA0">
            <w:rPr>
              <w:sz w:val="16"/>
              <w:szCs w:val="16"/>
            </w:rPr>
            <w:fldChar w:fldCharType="separate"/>
          </w:r>
          <w:r w:rsidR="00694FE0">
            <w:rPr>
              <w:noProof/>
              <w:sz w:val="16"/>
              <w:szCs w:val="16"/>
            </w:rPr>
            <w:t>2</w:t>
          </w:r>
          <w:r w:rsidRPr="00562FA0">
            <w:rPr>
              <w:sz w:val="16"/>
              <w:szCs w:val="16"/>
            </w:rPr>
            <w:fldChar w:fldCharType="end"/>
          </w:r>
          <w:r w:rsidRPr="00562FA0">
            <w:rPr>
              <w:sz w:val="16"/>
              <w:szCs w:val="16"/>
            </w:rPr>
            <w:t xml:space="preserve"> of </w:t>
          </w:r>
          <w:r w:rsidR="00427F95">
            <w:fldChar w:fldCharType="begin"/>
          </w:r>
          <w:r w:rsidR="00427F95">
            <w:instrText xml:space="preserve"> NUMPAGES   \* MERGEFORMAT </w:instrText>
          </w:r>
          <w:r w:rsidR="00427F95">
            <w:fldChar w:fldCharType="separate"/>
          </w:r>
          <w:r w:rsidR="00607A87" w:rsidRPr="00607A87">
            <w:rPr>
              <w:noProof/>
              <w:sz w:val="16"/>
              <w:szCs w:val="16"/>
            </w:rPr>
            <w:t>3</w:t>
          </w:r>
          <w:r w:rsidR="00427F95">
            <w:rPr>
              <w:noProof/>
              <w:sz w:val="16"/>
              <w:szCs w:val="16"/>
            </w:rPr>
            <w:fldChar w:fldCharType="end"/>
          </w:r>
        </w:p>
      </w:tc>
    </w:tr>
    <w:tr w:rsidR="00A4382F" w:rsidRPr="00C46BC9" w14:paraId="6C476640" w14:textId="77777777" w:rsidTr="00A72C91">
      <w:trPr>
        <w:trHeight w:val="173"/>
      </w:trPr>
      <w:tc>
        <w:tcPr>
          <w:tcW w:w="9705" w:type="dxa"/>
          <w:gridSpan w:val="3"/>
        </w:tcPr>
        <w:p w14:paraId="4A710130" w14:textId="77777777" w:rsidR="00A4382F" w:rsidRPr="00562FA0" w:rsidRDefault="00A4382F" w:rsidP="00C960C5">
          <w:pPr>
            <w:spacing w:after="0"/>
            <w:jc w:val="center"/>
            <w:rPr>
              <w:sz w:val="16"/>
              <w:szCs w:val="16"/>
            </w:rPr>
          </w:pPr>
          <w:r w:rsidRPr="00562FA0">
            <w:rPr>
              <w:sz w:val="16"/>
              <w:szCs w:val="16"/>
            </w:rPr>
            <w:t xml:space="preserve">“This document is </w:t>
          </w:r>
          <w:r w:rsidRPr="005C1C6B">
            <w:rPr>
              <w:b/>
              <w:sz w:val="16"/>
              <w:szCs w:val="16"/>
            </w:rPr>
            <w:t>uncontrolled</w:t>
          </w:r>
          <w:r w:rsidRPr="00562FA0">
            <w:rPr>
              <w:sz w:val="16"/>
              <w:szCs w:val="16"/>
            </w:rPr>
            <w:t xml:space="preserve"> if </w:t>
          </w:r>
          <w:r w:rsidRPr="005C1C6B">
            <w:rPr>
              <w:b/>
              <w:sz w:val="16"/>
              <w:szCs w:val="16"/>
            </w:rPr>
            <w:t>printed</w:t>
          </w:r>
          <w:r w:rsidRPr="00562FA0">
            <w:rPr>
              <w:sz w:val="16"/>
              <w:szCs w:val="16"/>
            </w:rPr>
            <w:t xml:space="preserve"> or </w:t>
          </w:r>
          <w:r w:rsidRPr="005C1C6B">
            <w:rPr>
              <w:b/>
              <w:sz w:val="16"/>
              <w:szCs w:val="16"/>
            </w:rPr>
            <w:t>copied</w:t>
          </w:r>
          <w:r w:rsidRPr="00562FA0">
            <w:rPr>
              <w:sz w:val="16"/>
              <w:szCs w:val="16"/>
            </w:rPr>
            <w:t>”</w:t>
          </w:r>
        </w:p>
      </w:tc>
    </w:tr>
  </w:tbl>
  <w:p w14:paraId="0A2AA0F6" w14:textId="77777777" w:rsidR="00A4382F" w:rsidRDefault="00A4382F" w:rsidP="00F82C81"/>
  <w:p w14:paraId="206DACA6" w14:textId="77777777" w:rsidR="00A4382F" w:rsidRPr="00F82C81" w:rsidRDefault="00A4382F" w:rsidP="00E974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22" w:type="dxa"/>
      <w:tblInd w:w="108" w:type="dxa"/>
      <w:tblLayout w:type="fixed"/>
      <w:tblLook w:val="04A0" w:firstRow="1" w:lastRow="0" w:firstColumn="1" w:lastColumn="0" w:noHBand="0" w:noVBand="1"/>
    </w:tblPr>
    <w:tblGrid>
      <w:gridCol w:w="2520"/>
      <w:gridCol w:w="5702"/>
      <w:gridCol w:w="1800"/>
    </w:tblGrid>
    <w:tr w:rsidR="00694FE0" w:rsidRPr="00E97466" w14:paraId="0BA6E24F" w14:textId="77777777" w:rsidTr="00CA692B">
      <w:trPr>
        <w:trHeight w:val="103"/>
      </w:trPr>
      <w:tc>
        <w:tcPr>
          <w:tcW w:w="2520" w:type="dxa"/>
          <w:tcBorders>
            <w:top w:val="single" w:sz="4" w:space="0" w:color="959484"/>
          </w:tcBorders>
        </w:tcPr>
        <w:p w14:paraId="24E39267" w14:textId="77777777" w:rsidR="00694FE0" w:rsidRPr="00E97466" w:rsidRDefault="00694FE0" w:rsidP="00E97466">
          <w:pPr>
            <w:pStyle w:val="Footer"/>
          </w:pPr>
        </w:p>
      </w:tc>
      <w:tc>
        <w:tcPr>
          <w:tcW w:w="5702" w:type="dxa"/>
          <w:tcBorders>
            <w:top w:val="single" w:sz="4" w:space="0" w:color="959484"/>
          </w:tcBorders>
        </w:tcPr>
        <w:p w14:paraId="497434B0" w14:textId="77777777" w:rsidR="00694FE0" w:rsidRPr="00E97466" w:rsidRDefault="00694FE0" w:rsidP="00E97466">
          <w:pPr>
            <w:pStyle w:val="Footer"/>
          </w:pPr>
        </w:p>
      </w:tc>
      <w:tc>
        <w:tcPr>
          <w:tcW w:w="1800" w:type="dxa"/>
          <w:tcBorders>
            <w:top w:val="single" w:sz="4" w:space="0" w:color="959484"/>
          </w:tcBorders>
        </w:tcPr>
        <w:p w14:paraId="0A16116B" w14:textId="77777777" w:rsidR="00694FE0" w:rsidRPr="00E97466" w:rsidRDefault="00694FE0" w:rsidP="00E97466">
          <w:pPr>
            <w:pStyle w:val="Footer"/>
          </w:pPr>
        </w:p>
      </w:tc>
    </w:tr>
    <w:tr w:rsidR="00694FE0" w:rsidRPr="00E97466" w14:paraId="0C0C8AAD" w14:textId="77777777" w:rsidTr="00A72C91">
      <w:trPr>
        <w:trHeight w:val="103"/>
      </w:trPr>
      <w:tc>
        <w:tcPr>
          <w:tcW w:w="2520" w:type="dxa"/>
        </w:tcPr>
        <w:p w14:paraId="1C44992A" w14:textId="6A4C8706" w:rsidR="00694FE0" w:rsidRPr="00E97466" w:rsidRDefault="00694FE0" w:rsidP="00E97466">
          <w:pPr>
            <w:pStyle w:val="Footer"/>
          </w:pPr>
          <w:r w:rsidRPr="00E97466">
            <w:t>Document No.:</w:t>
          </w:r>
          <w:r w:rsidR="00E90AE0">
            <w:t>RFP1</w:t>
          </w:r>
          <w:r w:rsidRPr="00E97466">
            <w:t xml:space="preserve">   </w:t>
          </w:r>
        </w:p>
      </w:tc>
      <w:tc>
        <w:tcPr>
          <w:tcW w:w="5702" w:type="dxa"/>
        </w:tcPr>
        <w:p w14:paraId="0EB49709" w14:textId="23DF5059" w:rsidR="00694FE0" w:rsidRPr="00E97466" w:rsidRDefault="00E90AE0" w:rsidP="00E90AE0">
          <w:pPr>
            <w:pStyle w:val="Footer"/>
          </w:pPr>
          <w:r>
            <w:t>Prepared By: Agricultural Productivity Manager</w:t>
          </w:r>
          <w:r w:rsidR="00694FE0" w:rsidRPr="00E97466">
            <w:t xml:space="preserve"> </w:t>
          </w:r>
        </w:p>
      </w:tc>
      <w:tc>
        <w:tcPr>
          <w:tcW w:w="1800" w:type="dxa"/>
        </w:tcPr>
        <w:p w14:paraId="4112DF47" w14:textId="5749E4BE" w:rsidR="00694FE0" w:rsidRPr="00E97466" w:rsidRDefault="00694FE0" w:rsidP="00E90AE0">
          <w:pPr>
            <w:pStyle w:val="Footer"/>
          </w:pPr>
          <w:r w:rsidRPr="00E97466">
            <w:t>(</w:t>
          </w:r>
          <w:r w:rsidR="00E90AE0">
            <w:t>010223</w:t>
          </w:r>
          <w:r w:rsidRPr="00E97466">
            <w:t xml:space="preserve">) </w:t>
          </w:r>
        </w:p>
      </w:tc>
    </w:tr>
    <w:tr w:rsidR="00694FE0" w:rsidRPr="00E97466" w14:paraId="0BBB3C68" w14:textId="77777777" w:rsidTr="00A72C91">
      <w:trPr>
        <w:trHeight w:val="97"/>
      </w:trPr>
      <w:tc>
        <w:tcPr>
          <w:tcW w:w="2520" w:type="dxa"/>
        </w:tcPr>
        <w:p w14:paraId="5830C731" w14:textId="01387D74" w:rsidR="00694FE0" w:rsidRPr="00E97466" w:rsidRDefault="00694FE0" w:rsidP="00E97466">
          <w:pPr>
            <w:pStyle w:val="Footer"/>
          </w:pPr>
          <w:r w:rsidRPr="00E97466">
            <w:t>Issue Date:</w:t>
          </w:r>
          <w:r w:rsidR="00E90AE0">
            <w:t xml:space="preserve"> 010223</w:t>
          </w:r>
          <w:r w:rsidRPr="00E97466">
            <w:t xml:space="preserve">  </w:t>
          </w:r>
        </w:p>
      </w:tc>
      <w:tc>
        <w:tcPr>
          <w:tcW w:w="5702" w:type="dxa"/>
        </w:tcPr>
        <w:p w14:paraId="6256936B" w14:textId="0879FB38" w:rsidR="00694FE0" w:rsidRPr="00E97466" w:rsidRDefault="00E90AE0" w:rsidP="00E90AE0">
          <w:pPr>
            <w:pStyle w:val="Footer"/>
          </w:pPr>
          <w:r>
            <w:t xml:space="preserve">Approved By: </w:t>
          </w:r>
          <w:r w:rsidR="00694FE0" w:rsidRPr="00E97466">
            <w:t xml:space="preserve"> </w:t>
          </w:r>
        </w:p>
      </w:tc>
      <w:tc>
        <w:tcPr>
          <w:tcW w:w="1800" w:type="dxa"/>
        </w:tcPr>
        <w:p w14:paraId="2E6249F0" w14:textId="77777777" w:rsidR="00694FE0" w:rsidRPr="00E97466" w:rsidRDefault="00694FE0" w:rsidP="00E97466">
          <w:pPr>
            <w:pStyle w:val="Footer"/>
          </w:pPr>
          <w:r w:rsidRPr="00E97466">
            <w:t>(DDMMYY)</w:t>
          </w:r>
        </w:p>
      </w:tc>
    </w:tr>
    <w:tr w:rsidR="00694FE0" w:rsidRPr="00E97466" w14:paraId="2562A338" w14:textId="77777777" w:rsidTr="00A72C91">
      <w:trPr>
        <w:trHeight w:val="85"/>
      </w:trPr>
      <w:tc>
        <w:tcPr>
          <w:tcW w:w="2520" w:type="dxa"/>
        </w:tcPr>
        <w:p w14:paraId="29090872" w14:textId="5315AD04" w:rsidR="00694FE0" w:rsidRPr="00E97466" w:rsidRDefault="00694FE0" w:rsidP="00E97466">
          <w:pPr>
            <w:pStyle w:val="Footer"/>
          </w:pPr>
          <w:r w:rsidRPr="00E97466">
            <w:t xml:space="preserve">Review Date: </w:t>
          </w:r>
          <w:r w:rsidR="00E90AE0">
            <w:t>as required</w:t>
          </w:r>
          <w:r w:rsidRPr="00E97466">
            <w:t xml:space="preserve"> </w:t>
          </w:r>
        </w:p>
      </w:tc>
      <w:tc>
        <w:tcPr>
          <w:tcW w:w="5702" w:type="dxa"/>
        </w:tcPr>
        <w:p w14:paraId="5A95CCC3" w14:textId="77777777" w:rsidR="00694FE0" w:rsidRPr="00E97466" w:rsidRDefault="00694FE0" w:rsidP="00E97466">
          <w:pPr>
            <w:pStyle w:val="Footer"/>
          </w:pPr>
        </w:p>
      </w:tc>
      <w:tc>
        <w:tcPr>
          <w:tcW w:w="1800" w:type="dxa"/>
        </w:tcPr>
        <w:p w14:paraId="3FDD3C64" w14:textId="64A08410" w:rsidR="00694FE0" w:rsidRPr="00E97466" w:rsidRDefault="00694FE0" w:rsidP="00E97466">
          <w:pPr>
            <w:pStyle w:val="Footer"/>
          </w:pPr>
          <w:r w:rsidRPr="00E97466">
            <w:t xml:space="preserve">Page </w:t>
          </w:r>
          <w:r w:rsidRPr="00E97466">
            <w:fldChar w:fldCharType="begin"/>
          </w:r>
          <w:r w:rsidRPr="00E97466">
            <w:instrText xml:space="preserve"> PAGE   \* MERGEFORMAT </w:instrText>
          </w:r>
          <w:r w:rsidRPr="00E97466">
            <w:fldChar w:fldCharType="separate"/>
          </w:r>
          <w:r w:rsidR="00427F95">
            <w:rPr>
              <w:noProof/>
            </w:rPr>
            <w:t>2</w:t>
          </w:r>
          <w:r w:rsidRPr="00E97466">
            <w:fldChar w:fldCharType="end"/>
          </w:r>
          <w:r w:rsidRPr="00E97466">
            <w:t xml:space="preserve"> of </w:t>
          </w:r>
          <w:r w:rsidR="00427F95">
            <w:fldChar w:fldCharType="begin"/>
          </w:r>
          <w:r w:rsidR="00427F95">
            <w:instrText xml:space="preserve"> NUMPAGES   \* MERGEFORMAT </w:instrText>
          </w:r>
          <w:r w:rsidR="00427F95">
            <w:fldChar w:fldCharType="separate"/>
          </w:r>
          <w:r w:rsidR="00427F95">
            <w:rPr>
              <w:noProof/>
            </w:rPr>
            <w:t>5</w:t>
          </w:r>
          <w:r w:rsidR="00427F95">
            <w:rPr>
              <w:noProof/>
            </w:rPr>
            <w:fldChar w:fldCharType="end"/>
          </w:r>
        </w:p>
      </w:tc>
    </w:tr>
    <w:tr w:rsidR="00694FE0" w:rsidRPr="00E97466" w14:paraId="5EEE6A1A" w14:textId="77777777" w:rsidTr="00A72C91">
      <w:trPr>
        <w:trHeight w:val="173"/>
      </w:trPr>
      <w:tc>
        <w:tcPr>
          <w:tcW w:w="10022" w:type="dxa"/>
          <w:gridSpan w:val="3"/>
        </w:tcPr>
        <w:p w14:paraId="541C5B7B" w14:textId="77777777" w:rsidR="00694FE0" w:rsidRPr="00E97466" w:rsidRDefault="00694FE0" w:rsidP="001929D7">
          <w:pPr>
            <w:pStyle w:val="Footer"/>
            <w:jc w:val="center"/>
          </w:pPr>
          <w:r w:rsidRPr="00E97466">
            <w:t xml:space="preserve">“This document is </w:t>
          </w:r>
          <w:r w:rsidRPr="005C1C6B">
            <w:rPr>
              <w:b/>
            </w:rPr>
            <w:t>uncontrolled</w:t>
          </w:r>
          <w:r w:rsidRPr="00E97466">
            <w:t xml:space="preserve"> if </w:t>
          </w:r>
          <w:r w:rsidRPr="005C1C6B">
            <w:rPr>
              <w:b/>
            </w:rPr>
            <w:t>printed</w:t>
          </w:r>
          <w:r w:rsidRPr="00E97466">
            <w:t xml:space="preserve"> or </w:t>
          </w:r>
          <w:r w:rsidRPr="005C1C6B">
            <w:rPr>
              <w:b/>
            </w:rPr>
            <w:t>copied</w:t>
          </w:r>
          <w:r w:rsidRPr="00E97466">
            <w:t>”</w:t>
          </w:r>
        </w:p>
      </w:tc>
    </w:tr>
  </w:tbl>
  <w:p w14:paraId="7B696147" w14:textId="77777777" w:rsidR="00694FE0" w:rsidRPr="00871C96" w:rsidRDefault="00694FE0" w:rsidP="00E97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4CC0D" w14:textId="77777777" w:rsidR="00607A87" w:rsidRDefault="00607A87" w:rsidP="00B96DAE">
      <w:r>
        <w:separator/>
      </w:r>
    </w:p>
    <w:p w14:paraId="1EF4FE98" w14:textId="77777777" w:rsidR="00607A87" w:rsidRDefault="00607A87"/>
    <w:p w14:paraId="37D7C80A" w14:textId="77777777" w:rsidR="00607A87" w:rsidRDefault="00607A87" w:rsidP="00417D11"/>
  </w:footnote>
  <w:footnote w:type="continuationSeparator" w:id="0">
    <w:p w14:paraId="6D40CBEA" w14:textId="77777777" w:rsidR="00607A87" w:rsidRDefault="00607A87" w:rsidP="00B96DAE">
      <w:r>
        <w:continuationSeparator/>
      </w:r>
    </w:p>
    <w:p w14:paraId="69DBC305" w14:textId="77777777" w:rsidR="00607A87" w:rsidRDefault="00607A87"/>
    <w:p w14:paraId="2ED59020" w14:textId="77777777" w:rsidR="00607A87" w:rsidRDefault="00607A87" w:rsidP="00417D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4B497" w14:textId="77777777" w:rsidR="00A4382F" w:rsidRPr="0031530F" w:rsidRDefault="00A4382F" w:rsidP="00E8783A">
    <w:pPr>
      <w:ind w:right="3544"/>
      <w:rPr>
        <w:b/>
        <w:color w:val="789997"/>
        <w:sz w:val="36"/>
        <w:szCs w:val="36"/>
      </w:rPr>
    </w:pPr>
    <w:r w:rsidRPr="0031530F">
      <w:rPr>
        <w:b/>
        <w:noProof/>
        <w:color w:val="1F2529"/>
        <w:sz w:val="36"/>
        <w:szCs w:val="36"/>
        <w:lang w:val="en-AU" w:eastAsia="en-AU"/>
      </w:rPr>
      <w:drawing>
        <wp:anchor distT="0" distB="0" distL="114300" distR="114300" simplePos="0" relativeHeight="251678720" behindDoc="1" locked="0" layoutInCell="1" allowOverlap="1" wp14:anchorId="763FA568" wp14:editId="02B98F88">
          <wp:simplePos x="0" y="0"/>
          <wp:positionH relativeFrom="column">
            <wp:posOffset>-716353</wp:posOffset>
          </wp:positionH>
          <wp:positionV relativeFrom="paragraph">
            <wp:posOffset>-272415</wp:posOffset>
          </wp:positionV>
          <wp:extent cx="497205" cy="10741660"/>
          <wp:effectExtent l="0" t="0" r="0" b="2540"/>
          <wp:wrapNone/>
          <wp:docPr id="9" name="Picture 3" descr="Wilmar_MSword_str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mar_MSword_stra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" cy="10741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530F">
      <w:rPr>
        <w:b/>
        <w:color w:val="959484"/>
        <w:sz w:val="28"/>
        <w:szCs w:val="28"/>
      </w:rPr>
      <w:t>Wilmar Sugar Australia</w:t>
    </w:r>
    <w:r w:rsidRPr="0031530F">
      <w:rPr>
        <w:b/>
        <w:noProof/>
        <w:color w:val="1F2529"/>
        <w:sz w:val="36"/>
        <w:szCs w:val="36"/>
        <w:lang w:eastAsia="en-AU"/>
      </w:rPr>
      <w:t xml:space="preserve"> </w:t>
    </w:r>
    <w:r w:rsidRPr="0031530F">
      <w:rPr>
        <w:b/>
        <w:noProof/>
        <w:color w:val="1F2529"/>
        <w:sz w:val="36"/>
        <w:szCs w:val="36"/>
        <w:lang w:val="en-AU" w:eastAsia="en-AU"/>
      </w:rPr>
      <w:drawing>
        <wp:anchor distT="0" distB="0" distL="114300" distR="114300" simplePos="0" relativeHeight="251677696" behindDoc="1" locked="0" layoutInCell="1" allowOverlap="1" wp14:anchorId="23C3F48D" wp14:editId="2F899C25">
          <wp:simplePos x="0" y="0"/>
          <wp:positionH relativeFrom="column">
            <wp:posOffset>4888865</wp:posOffset>
          </wp:positionH>
          <wp:positionV relativeFrom="paragraph">
            <wp:posOffset>16510</wp:posOffset>
          </wp:positionV>
          <wp:extent cx="1713865" cy="588010"/>
          <wp:effectExtent l="0" t="0" r="635" b="2540"/>
          <wp:wrapNone/>
          <wp:docPr id="10" name="Picture 1" descr="WilmarMSwor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marMSword_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13865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530F">
      <w:rPr>
        <w:b/>
        <w:color w:val="789997"/>
        <w:sz w:val="36"/>
        <w:szCs w:val="36"/>
      </w:rPr>
      <w:t xml:space="preserve"> </w:t>
    </w:r>
  </w:p>
  <w:p w14:paraId="53D0E477" w14:textId="77777777" w:rsidR="00A4382F" w:rsidRPr="0031530F" w:rsidRDefault="00A4382F" w:rsidP="00984BAD">
    <w:pPr>
      <w:pStyle w:val="PolicyHeading"/>
      <w:rPr>
        <w:rFonts w:cs="Arial"/>
        <w:noProof/>
      </w:rPr>
    </w:pPr>
    <w:r w:rsidRPr="0031530F">
      <w:t>Title of corporate procedure</w:t>
    </w:r>
    <w:r w:rsidRPr="0031530F">
      <w:rPr>
        <w:rFonts w:cs="Arial"/>
        <w:noProof/>
      </w:rPr>
      <w:t xml:space="preserve"> </w:t>
    </w:r>
  </w:p>
  <w:p w14:paraId="0FD97A62" w14:textId="77777777" w:rsidR="00A4382F" w:rsidRPr="0002343C" w:rsidRDefault="00A4382F" w:rsidP="00984BAD">
    <w:pPr>
      <w:pStyle w:val="PolicyHeading"/>
      <w:rPr>
        <w:noProof/>
      </w:rPr>
    </w:pPr>
    <w:r w:rsidRPr="00544E29">
      <w:rPr>
        <w:noProof/>
      </w:rPr>
      <w:t>Document no xxxxxxxx</w:t>
    </w:r>
  </w:p>
  <w:p w14:paraId="2538AA37" w14:textId="77777777" w:rsidR="00A4382F" w:rsidRPr="00762157" w:rsidRDefault="00A4382F" w:rsidP="00762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4836E" w14:textId="77777777" w:rsidR="00A4382F" w:rsidRPr="006142AD" w:rsidRDefault="00A4382F" w:rsidP="00984BAD">
    <w:pPr>
      <w:pStyle w:val="Wilmarbusiness"/>
      <w:rPr>
        <w:color w:val="789997"/>
        <w:sz w:val="36"/>
        <w:szCs w:val="36"/>
      </w:rPr>
    </w:pPr>
    <w:r w:rsidRPr="006142AD">
      <w:rPr>
        <w:noProof/>
        <w:color w:val="1F2529"/>
        <w:sz w:val="36"/>
        <w:szCs w:val="36"/>
        <w:lang w:val="en-AU" w:eastAsia="en-AU"/>
      </w:rPr>
      <w:drawing>
        <wp:anchor distT="0" distB="0" distL="114300" distR="114300" simplePos="0" relativeHeight="251659264" behindDoc="1" locked="0" layoutInCell="1" allowOverlap="1" wp14:anchorId="0F86C403" wp14:editId="401A5279">
          <wp:simplePos x="0" y="0"/>
          <wp:positionH relativeFrom="column">
            <wp:posOffset>-909793</wp:posOffset>
          </wp:positionH>
          <wp:positionV relativeFrom="paragraph">
            <wp:posOffset>-272415</wp:posOffset>
          </wp:positionV>
          <wp:extent cx="497205" cy="10741660"/>
          <wp:effectExtent l="0" t="0" r="0" b="2540"/>
          <wp:wrapNone/>
          <wp:docPr id="11" name="Picture 3" descr="Wilmar_MSword_str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mar_MSword_stra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" cy="10741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142AD">
      <w:t xml:space="preserve">Wilmar </w:t>
    </w:r>
    <w:r w:rsidRPr="00984BAD">
      <w:t>Sugar</w:t>
    </w:r>
    <w:r w:rsidRPr="006142AD">
      <w:t xml:space="preserve"> </w:t>
    </w:r>
    <w:r w:rsidRPr="006142AD">
      <w:rPr>
        <w:noProof/>
        <w:color w:val="1F2529"/>
        <w:sz w:val="36"/>
        <w:szCs w:val="36"/>
        <w:lang w:val="en-AU" w:eastAsia="en-AU"/>
      </w:rPr>
      <w:drawing>
        <wp:anchor distT="0" distB="0" distL="114300" distR="114300" simplePos="0" relativeHeight="251656192" behindDoc="1" locked="0" layoutInCell="1" allowOverlap="1" wp14:anchorId="4CDACC50" wp14:editId="00DD0989">
          <wp:simplePos x="0" y="0"/>
          <wp:positionH relativeFrom="column">
            <wp:posOffset>4888865</wp:posOffset>
          </wp:positionH>
          <wp:positionV relativeFrom="paragraph">
            <wp:posOffset>16510</wp:posOffset>
          </wp:positionV>
          <wp:extent cx="1713865" cy="588010"/>
          <wp:effectExtent l="0" t="0" r="635" b="2540"/>
          <wp:wrapNone/>
          <wp:docPr id="12" name="Picture 1" descr="WilmarMSwor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marMSword_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13865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142AD">
      <w:rPr>
        <w:color w:val="789997"/>
        <w:sz w:val="36"/>
        <w:szCs w:val="36"/>
      </w:rPr>
      <w:t xml:space="preserve"> </w:t>
    </w:r>
  </w:p>
  <w:p w14:paraId="2F02F797" w14:textId="77777777" w:rsidR="00A4382F" w:rsidRPr="00E97466" w:rsidRDefault="00607A87" w:rsidP="00984BAD">
    <w:pPr>
      <w:pStyle w:val="PolicyHeading"/>
      <w:rPr>
        <w:rFonts w:cs="Arial"/>
      </w:rPr>
    </w:pPr>
    <w:r>
      <w:t>Contractor response to RFP</w:t>
    </w:r>
  </w:p>
  <w:p w14:paraId="1FE13399" w14:textId="77777777" w:rsidR="00A4382F" w:rsidRPr="00984BAD" w:rsidRDefault="00607A87" w:rsidP="00952675">
    <w:pPr>
      <w:pStyle w:val="WilmarDocument"/>
    </w:pPr>
    <w:r>
      <w:t>Spraying - Herbert</w:t>
    </w:r>
  </w:p>
  <w:p w14:paraId="1D8542F6" w14:textId="77777777" w:rsidR="00A4382F" w:rsidRPr="00E97466" w:rsidRDefault="00A4382F" w:rsidP="00762157">
    <w:pPr>
      <w:pStyle w:val="Header"/>
      <w:rPr>
        <w:lang w:val="en-A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55395" w14:textId="77777777" w:rsidR="00694FE0" w:rsidRPr="00D34306" w:rsidRDefault="00694FE0" w:rsidP="00984BAD">
    <w:pPr>
      <w:pStyle w:val="Wilmarbusiness"/>
      <w:rPr>
        <w:color w:val="789997"/>
        <w:sz w:val="36"/>
        <w:szCs w:val="36"/>
        <w:lang w:val="en-AU"/>
      </w:rPr>
    </w:pPr>
    <w:r w:rsidRPr="00D34306">
      <w:rPr>
        <w:noProof/>
        <w:color w:val="1F2529"/>
        <w:sz w:val="36"/>
        <w:szCs w:val="36"/>
        <w:lang w:val="en-AU" w:eastAsia="en-AU"/>
      </w:rPr>
      <w:drawing>
        <wp:anchor distT="0" distB="0" distL="114300" distR="114300" simplePos="0" relativeHeight="251681792" behindDoc="1" locked="0" layoutInCell="1" allowOverlap="1" wp14:anchorId="08C20BC0" wp14:editId="17498710">
          <wp:simplePos x="0" y="0"/>
          <wp:positionH relativeFrom="column">
            <wp:posOffset>-726913</wp:posOffset>
          </wp:positionH>
          <wp:positionV relativeFrom="paragraph">
            <wp:posOffset>-272415</wp:posOffset>
          </wp:positionV>
          <wp:extent cx="497205" cy="10741660"/>
          <wp:effectExtent l="0" t="0" r="0" b="2540"/>
          <wp:wrapNone/>
          <wp:docPr id="1" name="Picture 3" descr="Wilmar_MSword_str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mar_MSword_stra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" cy="10741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34306">
      <w:rPr>
        <w:lang w:val="en-AU"/>
      </w:rPr>
      <w:t xml:space="preserve">Wilmar Sugar </w:t>
    </w:r>
    <w:r w:rsidRPr="00D34306">
      <w:rPr>
        <w:noProof/>
        <w:color w:val="1F2529"/>
        <w:sz w:val="36"/>
        <w:szCs w:val="36"/>
        <w:lang w:val="en-AU" w:eastAsia="en-AU"/>
      </w:rPr>
      <w:drawing>
        <wp:anchor distT="0" distB="0" distL="114300" distR="114300" simplePos="0" relativeHeight="251680768" behindDoc="1" locked="0" layoutInCell="1" allowOverlap="1" wp14:anchorId="7ACF4122" wp14:editId="7C02AAC3">
          <wp:simplePos x="0" y="0"/>
          <wp:positionH relativeFrom="column">
            <wp:posOffset>4888865</wp:posOffset>
          </wp:positionH>
          <wp:positionV relativeFrom="paragraph">
            <wp:posOffset>16510</wp:posOffset>
          </wp:positionV>
          <wp:extent cx="1713865" cy="588010"/>
          <wp:effectExtent l="0" t="0" r="635" b="2540"/>
          <wp:wrapNone/>
          <wp:docPr id="2" name="Picture 1" descr="WilmarMSwor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marMSword_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13865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34306">
      <w:rPr>
        <w:color w:val="789997"/>
        <w:sz w:val="36"/>
        <w:szCs w:val="36"/>
        <w:lang w:val="en-AU"/>
      </w:rPr>
      <w:t xml:space="preserve"> </w:t>
    </w:r>
  </w:p>
  <w:p w14:paraId="35B4307B" w14:textId="77777777" w:rsidR="00694FE0" w:rsidRPr="00D34306" w:rsidRDefault="00607A87" w:rsidP="00984BAD">
    <w:pPr>
      <w:pStyle w:val="PolicyHeading"/>
      <w:rPr>
        <w:rFonts w:cs="Arial"/>
      </w:rPr>
    </w:pPr>
    <w:r>
      <w:t>Contractor response to RFP</w:t>
    </w:r>
    <w:r w:rsidR="00694FE0" w:rsidRPr="00D34306">
      <w:rPr>
        <w:rFonts w:cs="Arial"/>
      </w:rPr>
      <w:t xml:space="preserve"> </w:t>
    </w:r>
  </w:p>
  <w:p w14:paraId="5CB49EC0" w14:textId="77777777" w:rsidR="00694FE0" w:rsidRPr="00D34306" w:rsidRDefault="00607A87" w:rsidP="00952675">
    <w:pPr>
      <w:pStyle w:val="WilmarDocument"/>
      <w:rPr>
        <w:lang w:val="en-AU"/>
      </w:rPr>
    </w:pPr>
    <w:r>
      <w:rPr>
        <w:lang w:val="en-AU"/>
      </w:rPr>
      <w:t>Spraying - HBT</w:t>
    </w:r>
  </w:p>
  <w:p w14:paraId="183B01D8" w14:textId="77777777" w:rsidR="00694FE0" w:rsidRPr="00D34306" w:rsidRDefault="00694FE0" w:rsidP="00762157">
    <w:pPr>
      <w:pStyle w:val="Header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E256F6"/>
    <w:lvl w:ilvl="0">
      <w:numFmt w:val="decimal"/>
      <w:lvlText w:val="*"/>
      <w:lvlJc w:val="left"/>
    </w:lvl>
  </w:abstractNum>
  <w:abstractNum w:abstractNumId="1" w15:restartNumberingAfterBreak="0">
    <w:nsid w:val="007775E2"/>
    <w:multiLevelType w:val="hybridMultilevel"/>
    <w:tmpl w:val="473AEF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E843E4"/>
    <w:multiLevelType w:val="hybridMultilevel"/>
    <w:tmpl w:val="AA0E73D2"/>
    <w:lvl w:ilvl="0" w:tplc="F7BA4FA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7600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E84568"/>
    <w:multiLevelType w:val="singleLevel"/>
    <w:tmpl w:val="CF800062"/>
    <w:lvl w:ilvl="0">
      <w:start w:val="1"/>
      <w:numFmt w:val="none"/>
      <w:lvlText w:val=""/>
      <w:legacy w:legacy="1" w:legacySpace="120" w:legacyIndent="567"/>
      <w:lvlJc w:val="left"/>
      <w:pPr>
        <w:ind w:left="567" w:hanging="567"/>
      </w:pPr>
      <w:rPr>
        <w:rFonts w:ascii="Wingdings" w:hAnsi="Wingdings" w:hint="default"/>
        <w:sz w:val="20"/>
      </w:rPr>
    </w:lvl>
  </w:abstractNum>
  <w:abstractNum w:abstractNumId="5" w15:restartNumberingAfterBreak="0">
    <w:nsid w:val="065A48B3"/>
    <w:multiLevelType w:val="singleLevel"/>
    <w:tmpl w:val="CF800062"/>
    <w:lvl w:ilvl="0">
      <w:start w:val="1"/>
      <w:numFmt w:val="none"/>
      <w:lvlText w:val=""/>
      <w:legacy w:legacy="1" w:legacySpace="120" w:legacyIndent="567"/>
      <w:lvlJc w:val="left"/>
      <w:pPr>
        <w:ind w:left="567" w:hanging="567"/>
      </w:pPr>
      <w:rPr>
        <w:rFonts w:ascii="Wingdings" w:hAnsi="Wingdings" w:hint="default"/>
        <w:sz w:val="20"/>
      </w:rPr>
    </w:lvl>
  </w:abstractNum>
  <w:abstractNum w:abstractNumId="6" w15:restartNumberingAfterBreak="0">
    <w:nsid w:val="094C6B71"/>
    <w:multiLevelType w:val="hybridMultilevel"/>
    <w:tmpl w:val="4A7E3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17798"/>
    <w:multiLevelType w:val="singleLevel"/>
    <w:tmpl w:val="CF800062"/>
    <w:lvl w:ilvl="0">
      <w:start w:val="1"/>
      <w:numFmt w:val="none"/>
      <w:lvlText w:val=""/>
      <w:legacy w:legacy="1" w:legacySpace="120" w:legacyIndent="567"/>
      <w:lvlJc w:val="left"/>
      <w:pPr>
        <w:ind w:left="567" w:hanging="567"/>
      </w:pPr>
      <w:rPr>
        <w:rFonts w:ascii="Wingdings" w:hAnsi="Wingdings" w:hint="default"/>
        <w:sz w:val="20"/>
      </w:rPr>
    </w:lvl>
  </w:abstractNum>
  <w:abstractNum w:abstractNumId="8" w15:restartNumberingAfterBreak="0">
    <w:nsid w:val="13931A72"/>
    <w:multiLevelType w:val="hybridMultilevel"/>
    <w:tmpl w:val="6C74FC0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408DC"/>
    <w:multiLevelType w:val="hybridMultilevel"/>
    <w:tmpl w:val="42C27D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61D63"/>
    <w:multiLevelType w:val="hybridMultilevel"/>
    <w:tmpl w:val="4D96D1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2398E"/>
    <w:multiLevelType w:val="hybridMultilevel"/>
    <w:tmpl w:val="8424D08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C8470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E13A16"/>
    <w:multiLevelType w:val="multilevel"/>
    <w:tmpl w:val="3D38F1EC"/>
    <w:lvl w:ilvl="0">
      <w:start w:val="1"/>
      <w:numFmt w:val="upperLetter"/>
      <w:pStyle w:val="Appendixheading1"/>
      <w:lvlText w:val="Appendix 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Appendix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Appendix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306F4968"/>
    <w:multiLevelType w:val="hybridMultilevel"/>
    <w:tmpl w:val="E124ACC6"/>
    <w:lvl w:ilvl="0" w:tplc="F7BA4FA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84520"/>
    <w:multiLevelType w:val="multilevel"/>
    <w:tmpl w:val="2A08C6F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374343B2"/>
    <w:multiLevelType w:val="hybridMultilevel"/>
    <w:tmpl w:val="77661178"/>
    <w:lvl w:ilvl="0" w:tplc="0F3A6EBA">
      <w:start w:val="1"/>
      <w:numFmt w:val="decimal"/>
      <w:lvlText w:val="A.%1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C6BFF"/>
    <w:multiLevelType w:val="hybridMultilevel"/>
    <w:tmpl w:val="E2EAC1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F7C76"/>
    <w:multiLevelType w:val="multilevel"/>
    <w:tmpl w:val="5094A1E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C9277F0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22673E5"/>
    <w:multiLevelType w:val="hybridMultilevel"/>
    <w:tmpl w:val="F32EDC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4996B4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5424205"/>
    <w:multiLevelType w:val="hybridMultilevel"/>
    <w:tmpl w:val="9E861648"/>
    <w:lvl w:ilvl="0" w:tplc="D5383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7D03A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E59688F"/>
    <w:multiLevelType w:val="hybridMultilevel"/>
    <w:tmpl w:val="E1229A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D55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AD048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347C3B"/>
    <w:multiLevelType w:val="hybridMultilevel"/>
    <w:tmpl w:val="4D54F0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BAF047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C3E0E06"/>
    <w:multiLevelType w:val="singleLevel"/>
    <w:tmpl w:val="CF800062"/>
    <w:lvl w:ilvl="0">
      <w:start w:val="1"/>
      <w:numFmt w:val="none"/>
      <w:lvlText w:val=""/>
      <w:legacy w:legacy="1" w:legacySpace="120" w:legacyIndent="567"/>
      <w:lvlJc w:val="left"/>
      <w:pPr>
        <w:ind w:left="567" w:hanging="567"/>
      </w:pPr>
      <w:rPr>
        <w:rFonts w:ascii="Wingdings" w:hAnsi="Wingdings" w:hint="default"/>
        <w:sz w:val="20"/>
      </w:rPr>
    </w:lvl>
  </w:abstractNum>
  <w:abstractNum w:abstractNumId="30" w15:restartNumberingAfterBreak="0">
    <w:nsid w:val="5D666D18"/>
    <w:multiLevelType w:val="hybridMultilevel"/>
    <w:tmpl w:val="F2E4CD3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A2D0C"/>
    <w:multiLevelType w:val="hybridMultilevel"/>
    <w:tmpl w:val="D9E84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2940EE"/>
    <w:multiLevelType w:val="hybridMultilevel"/>
    <w:tmpl w:val="37504112"/>
    <w:lvl w:ilvl="0" w:tplc="F7BA4FA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0158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B20205"/>
    <w:multiLevelType w:val="hybridMultilevel"/>
    <w:tmpl w:val="4864B54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A9D4AFA"/>
    <w:multiLevelType w:val="multilevel"/>
    <w:tmpl w:val="77F46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</w:lvl>
    <w:lvl w:ilvl="2">
      <w:start w:val="1"/>
      <w:numFmt w:val="decimal"/>
      <w:lvlText w:val="%1.%3.%2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6AF20157"/>
    <w:multiLevelType w:val="hybridMultilevel"/>
    <w:tmpl w:val="3E4C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1F5C1C"/>
    <w:multiLevelType w:val="hybridMultilevel"/>
    <w:tmpl w:val="C518D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546F1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620FB"/>
    <w:multiLevelType w:val="hybridMultilevel"/>
    <w:tmpl w:val="D8C2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CF3888"/>
    <w:multiLevelType w:val="multilevel"/>
    <w:tmpl w:val="CB46F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7009590A"/>
    <w:multiLevelType w:val="hybridMultilevel"/>
    <w:tmpl w:val="5D4E0F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D6A52"/>
    <w:multiLevelType w:val="hybridMultilevel"/>
    <w:tmpl w:val="1E7CE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2E5BD6"/>
    <w:multiLevelType w:val="multilevel"/>
    <w:tmpl w:val="D8C233F0"/>
    <w:lvl w:ilvl="0">
      <w:start w:val="1"/>
      <w:numFmt w:val="decimal"/>
      <w:lvlText w:val="Appendix 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6196C4B"/>
    <w:multiLevelType w:val="hybridMultilevel"/>
    <w:tmpl w:val="80AE0D42"/>
    <w:lvl w:ilvl="0" w:tplc="513CCAFA">
      <w:start w:val="1"/>
      <w:numFmt w:val="decimal"/>
      <w:lvlText w:val="Appendix %1 - "/>
      <w:lvlJc w:val="left"/>
      <w:pPr>
        <w:ind w:left="36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A3236"/>
    <w:multiLevelType w:val="hybridMultilevel"/>
    <w:tmpl w:val="72E88F4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4BAA2A38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  <w:lvlOverride w:ilvl="0">
      <w:lvl w:ilvl="0">
        <w:start w:val="1"/>
        <w:numFmt w:val="bullet"/>
        <w:lvlText w:val=""/>
        <w:legacy w:legacy="1" w:legacySpace="120" w:legacyIndent="567"/>
        <w:lvlJc w:val="left"/>
        <w:pPr>
          <w:ind w:left="567" w:hanging="567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start w:val="1"/>
        <w:numFmt w:val="bullet"/>
        <w:lvlText w:val=""/>
        <w:legacy w:legacy="1" w:legacySpace="120" w:legacyIndent="357"/>
        <w:lvlJc w:val="left"/>
        <w:pPr>
          <w:ind w:left="357" w:hanging="357"/>
        </w:pPr>
        <w:rPr>
          <w:rFonts w:ascii="Wingdings" w:hAnsi="Wingdings" w:hint="default"/>
          <w:sz w:val="18"/>
        </w:rPr>
      </w:lvl>
    </w:lvlOverride>
  </w:num>
  <w:num w:numId="4">
    <w:abstractNumId w:val="22"/>
  </w:num>
  <w:num w:numId="5">
    <w:abstractNumId w:val="17"/>
  </w:num>
  <w:num w:numId="6">
    <w:abstractNumId w:val="35"/>
  </w:num>
  <w:num w:numId="7">
    <w:abstractNumId w:val="23"/>
  </w:num>
  <w:num w:numId="8">
    <w:abstractNumId w:val="28"/>
  </w:num>
  <w:num w:numId="9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0">
    <w:abstractNumId w:val="27"/>
  </w:num>
  <w:num w:numId="11">
    <w:abstractNumId w:val="39"/>
  </w:num>
  <w:num w:numId="12">
    <w:abstractNumId w:val="30"/>
  </w:num>
  <w:num w:numId="13">
    <w:abstractNumId w:val="42"/>
  </w:num>
  <w:num w:numId="14">
    <w:abstractNumId w:val="2"/>
  </w:num>
  <w:num w:numId="15">
    <w:abstractNumId w:val="14"/>
  </w:num>
  <w:num w:numId="16">
    <w:abstractNumId w:val="32"/>
  </w:num>
  <w:num w:numId="17">
    <w:abstractNumId w:val="8"/>
  </w:num>
  <w:num w:numId="18">
    <w:abstractNumId w:val="34"/>
  </w:num>
  <w:num w:numId="19">
    <w:abstractNumId w:val="20"/>
  </w:num>
  <w:num w:numId="20">
    <w:abstractNumId w:val="11"/>
  </w:num>
  <w:num w:numId="21">
    <w:abstractNumId w:val="4"/>
  </w:num>
  <w:num w:numId="22">
    <w:abstractNumId w:val="5"/>
  </w:num>
  <w:num w:numId="23">
    <w:abstractNumId w:val="7"/>
  </w:num>
  <w:num w:numId="24">
    <w:abstractNumId w:val="29"/>
  </w:num>
  <w:num w:numId="25">
    <w:abstractNumId w:val="36"/>
  </w:num>
  <w:num w:numId="26">
    <w:abstractNumId w:val="18"/>
  </w:num>
  <w:num w:numId="27">
    <w:abstractNumId w:val="31"/>
  </w:num>
  <w:num w:numId="28">
    <w:abstractNumId w:val="12"/>
  </w:num>
  <w:num w:numId="29">
    <w:abstractNumId w:val="25"/>
  </w:num>
  <w:num w:numId="30">
    <w:abstractNumId w:val="9"/>
  </w:num>
  <w:num w:numId="31">
    <w:abstractNumId w:val="21"/>
  </w:num>
  <w:num w:numId="32">
    <w:abstractNumId w:val="40"/>
  </w:num>
  <w:num w:numId="33">
    <w:abstractNumId w:val="24"/>
  </w:num>
  <w:num w:numId="34">
    <w:abstractNumId w:val="37"/>
  </w:num>
  <w:num w:numId="35">
    <w:abstractNumId w:val="10"/>
  </w:num>
  <w:num w:numId="36">
    <w:abstractNumId w:val="44"/>
  </w:num>
  <w:num w:numId="37">
    <w:abstractNumId w:val="45"/>
  </w:num>
  <w:num w:numId="38">
    <w:abstractNumId w:val="16"/>
  </w:num>
  <w:num w:numId="39">
    <w:abstractNumId w:val="13"/>
  </w:num>
  <w:num w:numId="40">
    <w:abstractNumId w:val="38"/>
  </w:num>
  <w:num w:numId="41">
    <w:abstractNumId w:val="33"/>
  </w:num>
  <w:num w:numId="42">
    <w:abstractNumId w:val="3"/>
  </w:num>
  <w:num w:numId="43">
    <w:abstractNumId w:val="19"/>
  </w:num>
  <w:num w:numId="44">
    <w:abstractNumId w:val="26"/>
  </w:num>
  <w:num w:numId="45">
    <w:abstractNumId w:val="43"/>
  </w:num>
  <w:num w:numId="46">
    <w:abstractNumId w:val="1"/>
  </w:num>
  <w:num w:numId="47">
    <w:abstractNumId w:val="41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268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87"/>
    <w:rsid w:val="00000EC1"/>
    <w:rsid w:val="000077C0"/>
    <w:rsid w:val="00010997"/>
    <w:rsid w:val="000415B7"/>
    <w:rsid w:val="00043B22"/>
    <w:rsid w:val="000452A3"/>
    <w:rsid w:val="000470AB"/>
    <w:rsid w:val="00052566"/>
    <w:rsid w:val="00065204"/>
    <w:rsid w:val="00071294"/>
    <w:rsid w:val="00082617"/>
    <w:rsid w:val="000876FA"/>
    <w:rsid w:val="00094094"/>
    <w:rsid w:val="000972D2"/>
    <w:rsid w:val="000A29ED"/>
    <w:rsid w:val="000C3ED9"/>
    <w:rsid w:val="000D4468"/>
    <w:rsid w:val="000E54DC"/>
    <w:rsid w:val="000E624C"/>
    <w:rsid w:val="000F3725"/>
    <w:rsid w:val="00125125"/>
    <w:rsid w:val="00144BCB"/>
    <w:rsid w:val="001453F6"/>
    <w:rsid w:val="001532DA"/>
    <w:rsid w:val="001551B3"/>
    <w:rsid w:val="001679F8"/>
    <w:rsid w:val="00182A38"/>
    <w:rsid w:val="001929D7"/>
    <w:rsid w:val="00197D59"/>
    <w:rsid w:val="001A190F"/>
    <w:rsid w:val="001A686D"/>
    <w:rsid w:val="001C1E6F"/>
    <w:rsid w:val="001C4D63"/>
    <w:rsid w:val="001F113F"/>
    <w:rsid w:val="00207776"/>
    <w:rsid w:val="0023674C"/>
    <w:rsid w:val="002408D0"/>
    <w:rsid w:val="0026135A"/>
    <w:rsid w:val="00261647"/>
    <w:rsid w:val="002676F1"/>
    <w:rsid w:val="00287EB6"/>
    <w:rsid w:val="0029614F"/>
    <w:rsid w:val="002A1FDB"/>
    <w:rsid w:val="002B1E3F"/>
    <w:rsid w:val="002B48B8"/>
    <w:rsid w:val="002C63B1"/>
    <w:rsid w:val="002D351B"/>
    <w:rsid w:val="002D658F"/>
    <w:rsid w:val="002E69AC"/>
    <w:rsid w:val="002F41A9"/>
    <w:rsid w:val="002F556A"/>
    <w:rsid w:val="00320130"/>
    <w:rsid w:val="00325091"/>
    <w:rsid w:val="00330615"/>
    <w:rsid w:val="00334EA0"/>
    <w:rsid w:val="003356DF"/>
    <w:rsid w:val="003410FF"/>
    <w:rsid w:val="00341840"/>
    <w:rsid w:val="003418DB"/>
    <w:rsid w:val="003435C7"/>
    <w:rsid w:val="00363EDF"/>
    <w:rsid w:val="003730E1"/>
    <w:rsid w:val="0037750A"/>
    <w:rsid w:val="0039078E"/>
    <w:rsid w:val="0039177E"/>
    <w:rsid w:val="00393794"/>
    <w:rsid w:val="00397A99"/>
    <w:rsid w:val="003A6483"/>
    <w:rsid w:val="003B588A"/>
    <w:rsid w:val="003C3E97"/>
    <w:rsid w:val="003D25D9"/>
    <w:rsid w:val="003E7761"/>
    <w:rsid w:val="00417D11"/>
    <w:rsid w:val="00427F95"/>
    <w:rsid w:val="0043078D"/>
    <w:rsid w:val="00436512"/>
    <w:rsid w:val="004421BD"/>
    <w:rsid w:val="0045188F"/>
    <w:rsid w:val="00470D9D"/>
    <w:rsid w:val="00492D48"/>
    <w:rsid w:val="004B7517"/>
    <w:rsid w:val="004C009E"/>
    <w:rsid w:val="004C4B03"/>
    <w:rsid w:val="004D01B7"/>
    <w:rsid w:val="004D5AE0"/>
    <w:rsid w:val="004F0391"/>
    <w:rsid w:val="005053D5"/>
    <w:rsid w:val="005073D8"/>
    <w:rsid w:val="00522FE3"/>
    <w:rsid w:val="005305C7"/>
    <w:rsid w:val="00534D22"/>
    <w:rsid w:val="00544E29"/>
    <w:rsid w:val="00563514"/>
    <w:rsid w:val="00583C43"/>
    <w:rsid w:val="005861BC"/>
    <w:rsid w:val="005909C3"/>
    <w:rsid w:val="005A525E"/>
    <w:rsid w:val="005B450B"/>
    <w:rsid w:val="005B60CD"/>
    <w:rsid w:val="005C1C6B"/>
    <w:rsid w:val="005C66B9"/>
    <w:rsid w:val="005E1E21"/>
    <w:rsid w:val="005F6EB6"/>
    <w:rsid w:val="00605E10"/>
    <w:rsid w:val="00607A87"/>
    <w:rsid w:val="006138E9"/>
    <w:rsid w:val="00613F8C"/>
    <w:rsid w:val="006142AD"/>
    <w:rsid w:val="00631627"/>
    <w:rsid w:val="00634459"/>
    <w:rsid w:val="00641D91"/>
    <w:rsid w:val="00654A86"/>
    <w:rsid w:val="00671772"/>
    <w:rsid w:val="00683CD5"/>
    <w:rsid w:val="0068714F"/>
    <w:rsid w:val="00694FE0"/>
    <w:rsid w:val="0069585C"/>
    <w:rsid w:val="006A38D1"/>
    <w:rsid w:val="006A74FF"/>
    <w:rsid w:val="006B0B15"/>
    <w:rsid w:val="006B3F47"/>
    <w:rsid w:val="006C34F6"/>
    <w:rsid w:val="006C6A6D"/>
    <w:rsid w:val="006C787A"/>
    <w:rsid w:val="006D4AA4"/>
    <w:rsid w:val="006E4ECC"/>
    <w:rsid w:val="006E5ED4"/>
    <w:rsid w:val="006F5A5F"/>
    <w:rsid w:val="00700EB9"/>
    <w:rsid w:val="007039CA"/>
    <w:rsid w:val="007047ED"/>
    <w:rsid w:val="00710586"/>
    <w:rsid w:val="00711C01"/>
    <w:rsid w:val="0071770F"/>
    <w:rsid w:val="00723495"/>
    <w:rsid w:val="00723703"/>
    <w:rsid w:val="00731972"/>
    <w:rsid w:val="00732429"/>
    <w:rsid w:val="0073741A"/>
    <w:rsid w:val="00746F78"/>
    <w:rsid w:val="00747F44"/>
    <w:rsid w:val="007511BF"/>
    <w:rsid w:val="00756DB7"/>
    <w:rsid w:val="00760378"/>
    <w:rsid w:val="00762157"/>
    <w:rsid w:val="00765A28"/>
    <w:rsid w:val="007757CE"/>
    <w:rsid w:val="00775A6E"/>
    <w:rsid w:val="00777A18"/>
    <w:rsid w:val="00781384"/>
    <w:rsid w:val="007818F7"/>
    <w:rsid w:val="007A127F"/>
    <w:rsid w:val="007A3537"/>
    <w:rsid w:val="007B0ADE"/>
    <w:rsid w:val="007B1713"/>
    <w:rsid w:val="007B255E"/>
    <w:rsid w:val="007D4309"/>
    <w:rsid w:val="007E1A15"/>
    <w:rsid w:val="007E5153"/>
    <w:rsid w:val="007E69B0"/>
    <w:rsid w:val="007F28B6"/>
    <w:rsid w:val="00801DE2"/>
    <w:rsid w:val="00815C76"/>
    <w:rsid w:val="00820952"/>
    <w:rsid w:val="00822E90"/>
    <w:rsid w:val="00830B23"/>
    <w:rsid w:val="008471C9"/>
    <w:rsid w:val="00871C96"/>
    <w:rsid w:val="00874A2E"/>
    <w:rsid w:val="0088307F"/>
    <w:rsid w:val="00885F1E"/>
    <w:rsid w:val="00892DEF"/>
    <w:rsid w:val="008A64B6"/>
    <w:rsid w:val="008B19F7"/>
    <w:rsid w:val="008B43EA"/>
    <w:rsid w:val="008E1CCA"/>
    <w:rsid w:val="008E24A6"/>
    <w:rsid w:val="008E347D"/>
    <w:rsid w:val="008F0000"/>
    <w:rsid w:val="00911450"/>
    <w:rsid w:val="009310DD"/>
    <w:rsid w:val="00952675"/>
    <w:rsid w:val="00960E8C"/>
    <w:rsid w:val="00971BF8"/>
    <w:rsid w:val="00971D93"/>
    <w:rsid w:val="009749DF"/>
    <w:rsid w:val="00975142"/>
    <w:rsid w:val="00984BAD"/>
    <w:rsid w:val="00986F77"/>
    <w:rsid w:val="00986FCB"/>
    <w:rsid w:val="0099261F"/>
    <w:rsid w:val="009A2E85"/>
    <w:rsid w:val="009A5259"/>
    <w:rsid w:val="009A5D82"/>
    <w:rsid w:val="009D7EB3"/>
    <w:rsid w:val="00A0421E"/>
    <w:rsid w:val="00A06C8F"/>
    <w:rsid w:val="00A10591"/>
    <w:rsid w:val="00A24982"/>
    <w:rsid w:val="00A4382F"/>
    <w:rsid w:val="00A54DAA"/>
    <w:rsid w:val="00A5515B"/>
    <w:rsid w:val="00A655AA"/>
    <w:rsid w:val="00A72C91"/>
    <w:rsid w:val="00A74BFA"/>
    <w:rsid w:val="00A776E3"/>
    <w:rsid w:val="00A77AB5"/>
    <w:rsid w:val="00A82375"/>
    <w:rsid w:val="00A855FD"/>
    <w:rsid w:val="00A92724"/>
    <w:rsid w:val="00A929D3"/>
    <w:rsid w:val="00AB0BFB"/>
    <w:rsid w:val="00AC1EDD"/>
    <w:rsid w:val="00AC50F2"/>
    <w:rsid w:val="00AD0897"/>
    <w:rsid w:val="00AD7D64"/>
    <w:rsid w:val="00AE0C54"/>
    <w:rsid w:val="00B008EA"/>
    <w:rsid w:val="00B15DBF"/>
    <w:rsid w:val="00B2496E"/>
    <w:rsid w:val="00B349C0"/>
    <w:rsid w:val="00B432BF"/>
    <w:rsid w:val="00B44FE9"/>
    <w:rsid w:val="00B4656A"/>
    <w:rsid w:val="00B51441"/>
    <w:rsid w:val="00B63E87"/>
    <w:rsid w:val="00B70E79"/>
    <w:rsid w:val="00B7200F"/>
    <w:rsid w:val="00B80024"/>
    <w:rsid w:val="00B831D8"/>
    <w:rsid w:val="00B83B08"/>
    <w:rsid w:val="00B96DAE"/>
    <w:rsid w:val="00BA4BBB"/>
    <w:rsid w:val="00BB728E"/>
    <w:rsid w:val="00BD5556"/>
    <w:rsid w:val="00BD569B"/>
    <w:rsid w:val="00C16506"/>
    <w:rsid w:val="00C23EBA"/>
    <w:rsid w:val="00C25AC2"/>
    <w:rsid w:val="00C26011"/>
    <w:rsid w:val="00C27B65"/>
    <w:rsid w:val="00C33B9C"/>
    <w:rsid w:val="00C34377"/>
    <w:rsid w:val="00C4266D"/>
    <w:rsid w:val="00C45FA2"/>
    <w:rsid w:val="00C85E32"/>
    <w:rsid w:val="00C92A29"/>
    <w:rsid w:val="00C936C7"/>
    <w:rsid w:val="00C960C5"/>
    <w:rsid w:val="00CA692B"/>
    <w:rsid w:val="00CB3A51"/>
    <w:rsid w:val="00CE0AF5"/>
    <w:rsid w:val="00CF1163"/>
    <w:rsid w:val="00D04584"/>
    <w:rsid w:val="00D06E49"/>
    <w:rsid w:val="00D16520"/>
    <w:rsid w:val="00D20F9D"/>
    <w:rsid w:val="00D26234"/>
    <w:rsid w:val="00D3108B"/>
    <w:rsid w:val="00D34306"/>
    <w:rsid w:val="00D54D15"/>
    <w:rsid w:val="00D73BB0"/>
    <w:rsid w:val="00D82518"/>
    <w:rsid w:val="00D925E6"/>
    <w:rsid w:val="00D94DD8"/>
    <w:rsid w:val="00D95FCC"/>
    <w:rsid w:val="00D96192"/>
    <w:rsid w:val="00DC511C"/>
    <w:rsid w:val="00DD4000"/>
    <w:rsid w:val="00DD69E0"/>
    <w:rsid w:val="00DE142C"/>
    <w:rsid w:val="00DE7122"/>
    <w:rsid w:val="00E11A7F"/>
    <w:rsid w:val="00E139F5"/>
    <w:rsid w:val="00E146E0"/>
    <w:rsid w:val="00E208F7"/>
    <w:rsid w:val="00E3030C"/>
    <w:rsid w:val="00E31CD2"/>
    <w:rsid w:val="00E53C57"/>
    <w:rsid w:val="00E57CFC"/>
    <w:rsid w:val="00E64F40"/>
    <w:rsid w:val="00E7737B"/>
    <w:rsid w:val="00E82FA9"/>
    <w:rsid w:val="00E8461C"/>
    <w:rsid w:val="00E84EC8"/>
    <w:rsid w:val="00E87264"/>
    <w:rsid w:val="00E8783A"/>
    <w:rsid w:val="00E90AE0"/>
    <w:rsid w:val="00E95B7B"/>
    <w:rsid w:val="00E97466"/>
    <w:rsid w:val="00EA11AC"/>
    <w:rsid w:val="00EB41CF"/>
    <w:rsid w:val="00EC3893"/>
    <w:rsid w:val="00EC5136"/>
    <w:rsid w:val="00EC76EA"/>
    <w:rsid w:val="00ED783C"/>
    <w:rsid w:val="00EE2D90"/>
    <w:rsid w:val="00EF099F"/>
    <w:rsid w:val="00EF2A54"/>
    <w:rsid w:val="00F0412C"/>
    <w:rsid w:val="00F1361C"/>
    <w:rsid w:val="00F15292"/>
    <w:rsid w:val="00F24000"/>
    <w:rsid w:val="00F3319F"/>
    <w:rsid w:val="00F43F6E"/>
    <w:rsid w:val="00F479D8"/>
    <w:rsid w:val="00F52FFF"/>
    <w:rsid w:val="00F62F7C"/>
    <w:rsid w:val="00F65B28"/>
    <w:rsid w:val="00F74DA4"/>
    <w:rsid w:val="00F82C81"/>
    <w:rsid w:val="00F87B55"/>
    <w:rsid w:val="00F87E33"/>
    <w:rsid w:val="00FA3F96"/>
    <w:rsid w:val="00FB658B"/>
    <w:rsid w:val="00FB7E22"/>
    <w:rsid w:val="00FC254B"/>
    <w:rsid w:val="00FF4AB5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AC37289"/>
  <w15:docId w15:val="{8C9D0F6F-1D20-4090-A64E-762C0896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82F"/>
    <w:pPr>
      <w:widowControl w:val="0"/>
      <w:tabs>
        <w:tab w:val="left" w:pos="-1416"/>
        <w:tab w:val="left" w:pos="-708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</w:tabs>
      <w:overflowPunct w:val="0"/>
      <w:autoSpaceDE w:val="0"/>
      <w:autoSpaceDN w:val="0"/>
      <w:adjustRightInd w:val="0"/>
      <w:spacing w:after="120" w:line="264" w:lineRule="auto"/>
      <w:jc w:val="both"/>
      <w:textAlignment w:val="baseline"/>
    </w:pPr>
  </w:style>
  <w:style w:type="paragraph" w:styleId="Heading1">
    <w:name w:val="heading 1"/>
    <w:basedOn w:val="Normal"/>
    <w:next w:val="Normal"/>
    <w:qFormat/>
    <w:rsid w:val="00144BCB"/>
    <w:pPr>
      <w:keepNext/>
      <w:widowControl/>
      <w:numPr>
        <w:numId w:val="26"/>
      </w:numPr>
      <w:pBdr>
        <w:bottom w:val="single" w:sz="4" w:space="1" w:color="auto"/>
      </w:pBdr>
      <w:tabs>
        <w:tab w:val="clear" w:pos="708"/>
        <w:tab w:val="left" w:pos="851"/>
      </w:tabs>
      <w:spacing w:before="400" w:after="200"/>
      <w:ind w:left="851" w:hanging="851"/>
      <w:outlineLvl w:val="0"/>
    </w:pPr>
    <w:rPr>
      <w:b/>
      <w:color w:val="00535E"/>
      <w:sz w:val="24"/>
    </w:rPr>
  </w:style>
  <w:style w:type="paragraph" w:styleId="Heading2">
    <w:name w:val="heading 2"/>
    <w:basedOn w:val="Normal"/>
    <w:next w:val="Normal"/>
    <w:link w:val="Heading2Char"/>
    <w:qFormat/>
    <w:rsid w:val="00144BCB"/>
    <w:pPr>
      <w:keepNext/>
      <w:widowControl/>
      <w:numPr>
        <w:ilvl w:val="1"/>
        <w:numId w:val="26"/>
      </w:numPr>
      <w:tabs>
        <w:tab w:val="clear" w:pos="708"/>
        <w:tab w:val="left" w:pos="851"/>
      </w:tabs>
      <w:spacing w:before="200" w:after="200"/>
      <w:ind w:left="851" w:hanging="851"/>
      <w:outlineLvl w:val="1"/>
    </w:pPr>
    <w:rPr>
      <w:b/>
      <w:color w:val="789997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144BCB"/>
    <w:pPr>
      <w:keepNext/>
      <w:widowControl/>
      <w:numPr>
        <w:ilvl w:val="2"/>
        <w:numId w:val="26"/>
      </w:numPr>
      <w:tabs>
        <w:tab w:val="clear" w:pos="708"/>
        <w:tab w:val="left" w:pos="851"/>
      </w:tabs>
      <w:spacing w:before="200" w:after="0" w:line="240" w:lineRule="auto"/>
      <w:ind w:left="851" w:hanging="851"/>
      <w:outlineLvl w:val="2"/>
    </w:pPr>
    <w:rPr>
      <w:b/>
      <w:color w:val="959484"/>
    </w:rPr>
  </w:style>
  <w:style w:type="paragraph" w:styleId="Heading4">
    <w:name w:val="heading 4"/>
    <w:basedOn w:val="Heading5"/>
    <w:next w:val="Normal"/>
    <w:unhideWhenUsed/>
    <w:rsid w:val="006142AD"/>
    <w:pPr>
      <w:outlineLvl w:val="3"/>
    </w:pPr>
  </w:style>
  <w:style w:type="paragraph" w:styleId="Heading5">
    <w:name w:val="heading 5"/>
    <w:basedOn w:val="Normal"/>
    <w:next w:val="Normal"/>
    <w:qFormat/>
    <w:rsid w:val="00144BCB"/>
    <w:pPr>
      <w:keepNext/>
      <w:widowControl/>
      <w:ind w:right="3544"/>
      <w:outlineLvl w:val="4"/>
    </w:pPr>
    <w:rPr>
      <w:color w:val="959484"/>
      <w:szCs w:val="28"/>
      <w:lang w:val="en-AU"/>
    </w:rPr>
  </w:style>
  <w:style w:type="paragraph" w:styleId="Heading6">
    <w:name w:val="heading 6"/>
    <w:basedOn w:val="Heading4"/>
    <w:next w:val="Normal"/>
    <w:link w:val="Heading6Char"/>
    <w:unhideWhenUsed/>
    <w:rsid w:val="00984BAD"/>
    <w:pPr>
      <w:outlineLvl w:val="5"/>
    </w:pPr>
    <w:rPr>
      <w:szCs w:val="20"/>
    </w:rPr>
  </w:style>
  <w:style w:type="paragraph" w:styleId="Heading7">
    <w:name w:val="heading 7"/>
    <w:basedOn w:val="Normal"/>
    <w:next w:val="Normal"/>
    <w:unhideWhenUsed/>
    <w:rsid w:val="00D06E49"/>
    <w:pPr>
      <w:keepNext/>
      <w:tabs>
        <w:tab w:val="left" w:pos="360"/>
        <w:tab w:val="left" w:pos="7482"/>
      </w:tabs>
      <w:spacing w:line="56" w:lineRule="atLeast"/>
      <w:outlineLvl w:val="6"/>
    </w:pPr>
    <w:rPr>
      <w:i/>
      <w:sz w:val="24"/>
    </w:rPr>
  </w:style>
  <w:style w:type="paragraph" w:styleId="Heading8">
    <w:name w:val="heading 8"/>
    <w:basedOn w:val="Normal"/>
    <w:next w:val="Normal"/>
    <w:unhideWhenUsed/>
    <w:rsid w:val="00417D11"/>
    <w:pPr>
      <w:keepNext/>
      <w:ind w:left="3966" w:hanging="3966"/>
      <w:outlineLvl w:val="7"/>
    </w:pPr>
    <w:rPr>
      <w:b/>
      <w:color w:val="00535E"/>
      <w:sz w:val="28"/>
      <w:szCs w:val="28"/>
    </w:rPr>
  </w:style>
  <w:style w:type="paragraph" w:styleId="Heading9">
    <w:name w:val="heading 9"/>
    <w:basedOn w:val="Normal"/>
    <w:next w:val="Normal"/>
    <w:unhideWhenUsed/>
    <w:rsid w:val="00D06E49"/>
    <w:pPr>
      <w:keepNext/>
      <w:tabs>
        <w:tab w:val="left" w:pos="567"/>
        <w:tab w:val="left" w:pos="757"/>
        <w:tab w:val="left" w:pos="907"/>
      </w:tabs>
      <w:ind w:left="567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06E49"/>
    <w:pPr>
      <w:tabs>
        <w:tab w:val="clear" w:pos="1416"/>
        <w:tab w:val="left" w:pos="1440"/>
      </w:tabs>
      <w:spacing w:after="56" w:line="56" w:lineRule="atLeast"/>
    </w:pPr>
    <w:rPr>
      <w:sz w:val="24"/>
    </w:rPr>
  </w:style>
  <w:style w:type="paragraph" w:styleId="BodyText2">
    <w:name w:val="Body Text 2"/>
    <w:basedOn w:val="Normal"/>
    <w:link w:val="BodyText2Char"/>
    <w:unhideWhenUsed/>
    <w:rsid w:val="00D06E49"/>
    <w:pPr>
      <w:tabs>
        <w:tab w:val="left" w:pos="567"/>
        <w:tab w:val="left" w:pos="757"/>
        <w:tab w:val="left" w:pos="907"/>
      </w:tabs>
      <w:ind w:left="567"/>
    </w:pPr>
    <w:rPr>
      <w:sz w:val="24"/>
    </w:rPr>
  </w:style>
  <w:style w:type="paragraph" w:styleId="BodyTextIndent2">
    <w:name w:val="Body Text Indent 2"/>
    <w:basedOn w:val="Normal"/>
    <w:unhideWhenUsed/>
    <w:rsid w:val="00D06E49"/>
    <w:pPr>
      <w:spacing w:after="56" w:line="56" w:lineRule="atLeast"/>
      <w:ind w:left="709"/>
    </w:pPr>
    <w:rPr>
      <w:rFonts w:ascii="Times New" w:hAnsi="Times New"/>
      <w:i/>
      <w:sz w:val="24"/>
    </w:rPr>
  </w:style>
  <w:style w:type="paragraph" w:styleId="BodyTextIndent3">
    <w:name w:val="Body Text Indent 3"/>
    <w:basedOn w:val="Normal"/>
    <w:unhideWhenUsed/>
    <w:rsid w:val="00D06E49"/>
    <w:pPr>
      <w:tabs>
        <w:tab w:val="clear" w:pos="708"/>
        <w:tab w:val="clear" w:pos="1416"/>
        <w:tab w:val="left" w:pos="720"/>
        <w:tab w:val="left" w:pos="1440"/>
        <w:tab w:val="left" w:pos="2160"/>
        <w:tab w:val="left" w:pos="2880"/>
      </w:tabs>
      <w:spacing w:after="114" w:line="56" w:lineRule="atLeast"/>
      <w:ind w:left="2127" w:hanging="2127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D06E4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A4382F"/>
    <w:pPr>
      <w:spacing w:after="0"/>
    </w:pPr>
    <w:rPr>
      <w:sz w:val="16"/>
      <w:szCs w:val="16"/>
    </w:rPr>
  </w:style>
  <w:style w:type="character" w:styleId="PageNumber">
    <w:name w:val="page number"/>
    <w:basedOn w:val="DefaultParagraphFont"/>
    <w:unhideWhenUsed/>
    <w:rsid w:val="00D06E49"/>
  </w:style>
  <w:style w:type="paragraph" w:styleId="BodyText3">
    <w:name w:val="Body Text 3"/>
    <w:basedOn w:val="Normal"/>
    <w:unhideWhenUsed/>
    <w:rsid w:val="00D06E49"/>
    <w:rPr>
      <w:i/>
      <w:sz w:val="24"/>
    </w:rPr>
  </w:style>
  <w:style w:type="paragraph" w:styleId="BlockText">
    <w:name w:val="Block Text"/>
    <w:basedOn w:val="Normal"/>
    <w:unhideWhenUsed/>
    <w:rsid w:val="00D06E49"/>
    <w:pPr>
      <w:ind w:left="-360" w:right="-341"/>
    </w:pPr>
    <w:rPr>
      <w:i/>
      <w:sz w:val="24"/>
    </w:rPr>
  </w:style>
  <w:style w:type="paragraph" w:styleId="FootnoteText">
    <w:name w:val="footnote text"/>
    <w:basedOn w:val="Normal"/>
    <w:semiHidden/>
    <w:rsid w:val="00D06E49"/>
  </w:style>
  <w:style w:type="character" w:styleId="FootnoteReference">
    <w:name w:val="footnote reference"/>
    <w:basedOn w:val="DefaultParagraphFont"/>
    <w:semiHidden/>
    <w:rsid w:val="00D06E49"/>
    <w:rPr>
      <w:vertAlign w:val="superscript"/>
    </w:rPr>
  </w:style>
  <w:style w:type="paragraph" w:styleId="BalloonText">
    <w:name w:val="Balloon Text"/>
    <w:basedOn w:val="Normal"/>
    <w:semiHidden/>
    <w:rsid w:val="00A0421E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82C81"/>
    <w:pPr>
      <w:widowControl/>
      <w:tabs>
        <w:tab w:val="clear" w:pos="-1416"/>
        <w:tab w:val="clear" w:pos="-708"/>
        <w:tab w:val="clear" w:pos="0"/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</w:tabs>
      <w:overflowPunct/>
      <w:autoSpaceDE/>
      <w:autoSpaceDN/>
      <w:adjustRightInd/>
      <w:textAlignment w:val="auto"/>
    </w:pPr>
    <w:rPr>
      <w:b/>
      <w:sz w:val="22"/>
    </w:rPr>
  </w:style>
  <w:style w:type="table" w:styleId="TableGrid">
    <w:name w:val="Table Grid"/>
    <w:basedOn w:val="TableNormal"/>
    <w:rsid w:val="00683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unhideWhenUsed/>
    <w:rsid w:val="00683CD5"/>
    <w:pPr>
      <w:widowControl/>
      <w:ind w:firstLine="284"/>
      <w:jc w:val="center"/>
    </w:pPr>
    <w:rPr>
      <w:b/>
      <w:i/>
      <w:sz w:val="18"/>
    </w:rPr>
  </w:style>
  <w:style w:type="character" w:customStyle="1" w:styleId="FooterChar">
    <w:name w:val="Footer Char"/>
    <w:basedOn w:val="DefaultParagraphFont"/>
    <w:link w:val="Footer"/>
    <w:rsid w:val="00A4382F"/>
    <w:rPr>
      <w:sz w:val="16"/>
      <w:szCs w:val="16"/>
    </w:rPr>
  </w:style>
  <w:style w:type="paragraph" w:styleId="EndnoteText">
    <w:name w:val="endnote text"/>
    <w:basedOn w:val="Normal"/>
    <w:link w:val="EndnoteTextChar"/>
    <w:unhideWhenUsed/>
    <w:rsid w:val="005909C3"/>
  </w:style>
  <w:style w:type="character" w:customStyle="1" w:styleId="EndnoteTextChar">
    <w:name w:val="Endnote Text Char"/>
    <w:basedOn w:val="DefaultParagraphFont"/>
    <w:link w:val="EndnoteText"/>
    <w:rsid w:val="00952675"/>
  </w:style>
  <w:style w:type="character" w:styleId="EndnoteReference">
    <w:name w:val="endnote reference"/>
    <w:basedOn w:val="DefaultParagraphFont"/>
    <w:unhideWhenUsed/>
    <w:rsid w:val="005909C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64F40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952675"/>
    <w:rPr>
      <w:sz w:val="24"/>
    </w:rPr>
  </w:style>
  <w:style w:type="character" w:customStyle="1" w:styleId="BodyText2Char">
    <w:name w:val="Body Text 2 Char"/>
    <w:basedOn w:val="DefaultParagraphFont"/>
    <w:link w:val="BodyText2"/>
    <w:rsid w:val="00952675"/>
    <w:rPr>
      <w:sz w:val="24"/>
    </w:rPr>
  </w:style>
  <w:style w:type="character" w:styleId="CommentReference">
    <w:name w:val="annotation reference"/>
    <w:basedOn w:val="DefaultParagraphFont"/>
    <w:unhideWhenUsed/>
    <w:rsid w:val="00B4656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656A"/>
  </w:style>
  <w:style w:type="character" w:customStyle="1" w:styleId="CommentTextChar">
    <w:name w:val="Comment Text Char"/>
    <w:basedOn w:val="DefaultParagraphFont"/>
    <w:link w:val="CommentText"/>
    <w:rsid w:val="00952675"/>
  </w:style>
  <w:style w:type="paragraph" w:styleId="CommentSubject">
    <w:name w:val="annotation subject"/>
    <w:basedOn w:val="CommentText"/>
    <w:next w:val="CommentText"/>
    <w:link w:val="CommentSubjectChar"/>
    <w:unhideWhenUsed/>
    <w:rsid w:val="00B46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2675"/>
    <w:rPr>
      <w:b/>
      <w:bCs/>
    </w:rPr>
  </w:style>
  <w:style w:type="paragraph" w:customStyle="1" w:styleId="PolicyHeading">
    <w:name w:val="Policy Heading"/>
    <w:basedOn w:val="Normal"/>
    <w:link w:val="PolicyHeadingChar"/>
    <w:semiHidden/>
    <w:unhideWhenUsed/>
    <w:qFormat/>
    <w:rsid w:val="00A4382F"/>
    <w:pPr>
      <w:widowControl/>
      <w:tabs>
        <w:tab w:val="clear" w:pos="-1416"/>
        <w:tab w:val="clear" w:pos="-708"/>
        <w:tab w:val="clear" w:pos="0"/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</w:tabs>
      <w:spacing w:after="0" w:line="240" w:lineRule="auto"/>
      <w:ind w:right="3544"/>
      <w:jc w:val="left"/>
    </w:pPr>
    <w:rPr>
      <w:b/>
      <w:color w:val="00535E"/>
      <w:sz w:val="36"/>
      <w:szCs w:val="36"/>
      <w:lang w:val="en-AU" w:eastAsia="en-AU"/>
    </w:rPr>
  </w:style>
  <w:style w:type="character" w:customStyle="1" w:styleId="PolicyHeadingChar">
    <w:name w:val="Policy Heading Char"/>
    <w:basedOn w:val="DefaultParagraphFont"/>
    <w:link w:val="PolicyHeading"/>
    <w:semiHidden/>
    <w:rsid w:val="00A4382F"/>
    <w:rPr>
      <w:b/>
      <w:color w:val="00535E"/>
      <w:sz w:val="36"/>
      <w:szCs w:val="36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952675"/>
  </w:style>
  <w:style w:type="paragraph" w:styleId="DocumentMap">
    <w:name w:val="Document Map"/>
    <w:basedOn w:val="Normal"/>
    <w:link w:val="DocumentMapChar"/>
    <w:unhideWhenUsed/>
    <w:rsid w:val="00397A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52675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3B22"/>
    <w:pPr>
      <w:keepLines/>
      <w:numPr>
        <w:numId w:val="0"/>
      </w:numPr>
      <w:pBdr>
        <w:bottom w:val="none" w:sz="0" w:space="0" w:color="auto"/>
      </w:pBdr>
      <w:tabs>
        <w:tab w:val="clear" w:pos="-1416"/>
        <w:tab w:val="clear" w:pos="-708"/>
        <w:tab w:val="clear" w:pos="0"/>
        <w:tab w:val="clear" w:pos="851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587472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82C81"/>
    <w:pPr>
      <w:tabs>
        <w:tab w:val="clear" w:pos="-1416"/>
        <w:tab w:val="clear" w:pos="-708"/>
        <w:tab w:val="clear" w:pos="0"/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</w:tabs>
      <w:spacing w:after="100"/>
      <w:ind w:left="567"/>
    </w:pPr>
    <w:rPr>
      <w:sz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82C81"/>
    <w:pPr>
      <w:tabs>
        <w:tab w:val="clear" w:pos="-1416"/>
        <w:tab w:val="clear" w:pos="-708"/>
        <w:tab w:val="clear" w:pos="0"/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</w:tabs>
      <w:spacing w:after="100"/>
      <w:ind w:left="1134"/>
    </w:pPr>
  </w:style>
  <w:style w:type="paragraph" w:styleId="ListParagraph">
    <w:name w:val="List Paragraph"/>
    <w:basedOn w:val="Normal"/>
    <w:uiPriority w:val="34"/>
    <w:qFormat/>
    <w:rsid w:val="006142AD"/>
    <w:pPr>
      <w:spacing w:after="60"/>
      <w:ind w:left="720"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417D11"/>
    <w:pPr>
      <w:jc w:val="right"/>
    </w:pPr>
    <w:rPr>
      <w:b/>
      <w:color w:val="FFFFFF" w:themeColor="background1"/>
      <w:sz w:val="36"/>
      <w:szCs w:val="36"/>
    </w:rPr>
  </w:style>
  <w:style w:type="character" w:customStyle="1" w:styleId="TitleChar">
    <w:name w:val="Title Char"/>
    <w:basedOn w:val="DefaultParagraphFont"/>
    <w:link w:val="Title"/>
    <w:semiHidden/>
    <w:rsid w:val="00952675"/>
    <w:rPr>
      <w:b/>
      <w:color w:val="FFFFFF" w:themeColor="background1"/>
      <w:sz w:val="36"/>
      <w:szCs w:val="36"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417D11"/>
    <w:pPr>
      <w:spacing w:after="240"/>
      <w:jc w:val="right"/>
    </w:pPr>
    <w:rPr>
      <w:b/>
      <w:color w:val="FFFFFF" w:themeColor="background1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952675"/>
    <w:rPr>
      <w:b/>
      <w:color w:val="FFFFFF" w:themeColor="background1"/>
      <w:sz w:val="28"/>
      <w:szCs w:val="28"/>
    </w:rPr>
  </w:style>
  <w:style w:type="paragraph" w:customStyle="1" w:styleId="Titledate">
    <w:name w:val="Title date"/>
    <w:basedOn w:val="Normal"/>
    <w:link w:val="TitledateChar"/>
    <w:semiHidden/>
    <w:unhideWhenUsed/>
    <w:qFormat/>
    <w:rsid w:val="00417D11"/>
    <w:pPr>
      <w:jc w:val="right"/>
    </w:pPr>
    <w:rPr>
      <w:b/>
      <w:color w:val="FFFFFF" w:themeColor="background1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417D11"/>
    <w:rPr>
      <w:color w:val="E95D0F"/>
    </w:rPr>
  </w:style>
  <w:style w:type="character" w:customStyle="1" w:styleId="TitledateChar">
    <w:name w:val="Title date Char"/>
    <w:basedOn w:val="DefaultParagraphFont"/>
    <w:link w:val="Titledate"/>
    <w:semiHidden/>
    <w:rsid w:val="00952675"/>
    <w:rPr>
      <w:b/>
      <w:color w:val="FFFFFF" w:themeColor="background1"/>
      <w:sz w:val="24"/>
      <w:szCs w:val="24"/>
    </w:rPr>
  </w:style>
  <w:style w:type="paragraph" w:customStyle="1" w:styleId="Appendixheading1">
    <w:name w:val="Appendix heading 1"/>
    <w:basedOn w:val="Heading1"/>
    <w:next w:val="Normal"/>
    <w:link w:val="Appendixheading1Char"/>
    <w:qFormat/>
    <w:rsid w:val="00C960C5"/>
    <w:pPr>
      <w:numPr>
        <w:numId w:val="39"/>
      </w:numPr>
    </w:pPr>
    <w:rPr>
      <w:b w:val="0"/>
      <w:color w:val="000000" w:themeColor="text1"/>
      <w:sz w:val="22"/>
    </w:rPr>
  </w:style>
  <w:style w:type="character" w:customStyle="1" w:styleId="InstructionsChar">
    <w:name w:val="Instructions Char"/>
    <w:basedOn w:val="DefaultParagraphFont"/>
    <w:link w:val="Instructions"/>
    <w:rsid w:val="00952675"/>
    <w:rPr>
      <w:color w:val="E95D0F"/>
    </w:rPr>
  </w:style>
  <w:style w:type="paragraph" w:customStyle="1" w:styleId="Appendixheading2">
    <w:name w:val="Appendix heading 2"/>
    <w:basedOn w:val="Heading2"/>
    <w:next w:val="Normal"/>
    <w:link w:val="Appendixheading2Char"/>
    <w:qFormat/>
    <w:rsid w:val="00C960C5"/>
    <w:pPr>
      <w:numPr>
        <w:numId w:val="39"/>
      </w:numPr>
      <w:tabs>
        <w:tab w:val="clear" w:pos="4956"/>
      </w:tabs>
    </w:pPr>
    <w:rPr>
      <w:sz w:val="20"/>
    </w:rPr>
  </w:style>
  <w:style w:type="character" w:customStyle="1" w:styleId="Heading6Char">
    <w:name w:val="Heading 6 Char"/>
    <w:basedOn w:val="DefaultParagraphFont"/>
    <w:link w:val="Heading6"/>
    <w:rsid w:val="00952675"/>
    <w:rPr>
      <w:color w:val="959484"/>
      <w:lang w:val="en-AU"/>
    </w:rPr>
  </w:style>
  <w:style w:type="character" w:customStyle="1" w:styleId="Appendixheading1Char">
    <w:name w:val="Appendix heading 1 Char"/>
    <w:basedOn w:val="Heading6Char"/>
    <w:link w:val="Appendixheading1"/>
    <w:rsid w:val="00952675"/>
    <w:rPr>
      <w:color w:val="000000" w:themeColor="text1"/>
      <w:sz w:val="22"/>
      <w:lang w:val="en-AU"/>
    </w:rPr>
  </w:style>
  <w:style w:type="paragraph" w:customStyle="1" w:styleId="Appendixheading3">
    <w:name w:val="Appendix heading 3"/>
    <w:basedOn w:val="Heading3"/>
    <w:next w:val="Normal"/>
    <w:link w:val="Appendixheading3Char"/>
    <w:qFormat/>
    <w:rsid w:val="003D25D9"/>
    <w:pPr>
      <w:numPr>
        <w:numId w:val="39"/>
      </w:numPr>
      <w:tabs>
        <w:tab w:val="clear" w:pos="1416"/>
      </w:tabs>
      <w:spacing w:after="60" w:line="264" w:lineRule="auto"/>
      <w:outlineLvl w:val="9"/>
    </w:pPr>
    <w:rPr>
      <w:b w:val="0"/>
    </w:rPr>
  </w:style>
  <w:style w:type="character" w:customStyle="1" w:styleId="Heading2Char">
    <w:name w:val="Heading 2 Char"/>
    <w:basedOn w:val="DefaultParagraphFont"/>
    <w:link w:val="Heading2"/>
    <w:rsid w:val="00144BCB"/>
    <w:rPr>
      <w:b/>
      <w:color w:val="789997"/>
      <w:sz w:val="22"/>
      <w:szCs w:val="22"/>
    </w:rPr>
  </w:style>
  <w:style w:type="character" w:customStyle="1" w:styleId="Appendixheading2Char">
    <w:name w:val="Appendix heading 2 Char"/>
    <w:basedOn w:val="Heading2Char"/>
    <w:link w:val="Appendixheading2"/>
    <w:rsid w:val="00952675"/>
    <w:rPr>
      <w:b/>
      <w:color w:val="789997"/>
      <w:sz w:val="22"/>
      <w:szCs w:val="22"/>
    </w:rPr>
  </w:style>
  <w:style w:type="character" w:customStyle="1" w:styleId="Heading3Char">
    <w:name w:val="Heading 3 Char"/>
    <w:basedOn w:val="BodyTextChar"/>
    <w:link w:val="Heading3"/>
    <w:rsid w:val="00144BCB"/>
    <w:rPr>
      <w:b/>
      <w:color w:val="959484"/>
      <w:sz w:val="24"/>
    </w:rPr>
  </w:style>
  <w:style w:type="character" w:customStyle="1" w:styleId="Appendixheading3Char">
    <w:name w:val="Appendix heading 3 Char"/>
    <w:basedOn w:val="Heading3Char"/>
    <w:link w:val="Appendixheading3"/>
    <w:rsid w:val="003D25D9"/>
    <w:rPr>
      <w:b w:val="0"/>
      <w:color w:val="959484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A10591"/>
    <w:pPr>
      <w:tabs>
        <w:tab w:val="clear" w:pos="-1416"/>
        <w:tab w:val="clear" w:pos="-708"/>
        <w:tab w:val="clear" w:pos="0"/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</w:tabs>
      <w:spacing w:after="100"/>
    </w:pPr>
    <w:rPr>
      <w:b/>
      <w:sz w:val="22"/>
    </w:rPr>
  </w:style>
  <w:style w:type="paragraph" w:customStyle="1" w:styleId="CoverPage">
    <w:name w:val="Cover Page"/>
    <w:basedOn w:val="Normal"/>
    <w:next w:val="Normal"/>
    <w:semiHidden/>
    <w:unhideWhenUsed/>
    <w:qFormat/>
    <w:rsid w:val="00984BAD"/>
    <w:pPr>
      <w:spacing w:after="0" w:line="240" w:lineRule="auto"/>
    </w:pPr>
    <w:rPr>
      <w:lang w:val="en-AU" w:eastAsia="en-AU"/>
    </w:rPr>
  </w:style>
  <w:style w:type="paragraph" w:customStyle="1" w:styleId="TOCHeader">
    <w:name w:val="TOC Header"/>
    <w:basedOn w:val="Heading8"/>
    <w:semiHidden/>
    <w:unhideWhenUsed/>
    <w:qFormat/>
    <w:rsid w:val="00984BAD"/>
    <w:rPr>
      <w:lang w:val="en-AU"/>
    </w:rPr>
  </w:style>
  <w:style w:type="paragraph" w:customStyle="1" w:styleId="Wilmarbusiness">
    <w:name w:val="Wilmar business"/>
    <w:basedOn w:val="Normal"/>
    <w:semiHidden/>
    <w:unhideWhenUsed/>
    <w:qFormat/>
    <w:rsid w:val="00A4382F"/>
    <w:pPr>
      <w:spacing w:after="0" w:line="240" w:lineRule="auto"/>
    </w:pPr>
    <w:rPr>
      <w:color w:val="959484"/>
      <w:sz w:val="28"/>
    </w:rPr>
  </w:style>
  <w:style w:type="paragraph" w:customStyle="1" w:styleId="WilmarDocument">
    <w:name w:val="Wilmar Document"/>
    <w:basedOn w:val="Normal"/>
    <w:semiHidden/>
    <w:unhideWhenUsed/>
    <w:qFormat/>
    <w:rsid w:val="00A4382F"/>
    <w:pPr>
      <w:spacing w:after="0" w:line="240" w:lineRule="auto"/>
    </w:pPr>
    <w:rPr>
      <w:color w:val="959484"/>
      <w:sz w:val="22"/>
    </w:rPr>
  </w:style>
  <w:style w:type="paragraph" w:customStyle="1" w:styleId="FigureTable">
    <w:name w:val="Figure/Table"/>
    <w:basedOn w:val="Heading4"/>
    <w:semiHidden/>
    <w:unhideWhenUsed/>
    <w:qFormat/>
    <w:rsid w:val="00D925E6"/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607A87"/>
    <w:rPr>
      <w:rFonts w:ascii="Times New Roman" w:hAnsi="Times New Roman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Wilmar_standa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CB08A4354D4CC086CC1B2A4A79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A29B3-2250-4897-A05C-55BEC350B3D5}"/>
      </w:docPartPr>
      <w:docPartBody>
        <w:p w:rsidR="00F66AA8" w:rsidRDefault="00E076EF" w:rsidP="00E076EF">
          <w:pPr>
            <w:pStyle w:val="59CB08A4354D4CC086CC1B2A4A797177"/>
          </w:pP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  <w:u w:val="dotted"/>
            </w:rPr>
            <w:t>Click here to enter Name</w:t>
          </w: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</w:rPr>
            <w:t>.</w:t>
          </w:r>
        </w:p>
      </w:docPartBody>
    </w:docPart>
    <w:docPart>
      <w:docPartPr>
        <w:name w:val="03260B90A94F4083A83ADF3346B36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BB800-C870-44E2-904D-F89ED871F18A}"/>
      </w:docPartPr>
      <w:docPartBody>
        <w:p w:rsidR="00F66AA8" w:rsidRDefault="00E076EF" w:rsidP="00E076EF">
          <w:pPr>
            <w:pStyle w:val="03260B90A94F4083A83ADF3346B3693E"/>
          </w:pP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  <w:u w:val="dotted"/>
            </w:rPr>
            <w:t>Click here to enter Company Name</w:t>
          </w:r>
          <w:r w:rsidRPr="0016547C">
            <w:rPr>
              <w:rStyle w:val="PlaceholderText"/>
              <w:rFonts w:ascii="Verdana" w:hAnsi="Verdana"/>
              <w:i/>
              <w:sz w:val="20"/>
              <w:highlight w:val="yellow"/>
              <w:u w:val="dotted"/>
            </w:rPr>
            <w:t xml:space="preserve"> </w:t>
          </w:r>
          <w:r w:rsidRPr="0016547C">
            <w:rPr>
              <w:rStyle w:val="PlaceholderText"/>
              <w:rFonts w:ascii="Verdana" w:hAnsi="Verdana"/>
              <w:i/>
              <w:sz w:val="20"/>
              <w:highlight w:val="yellow"/>
            </w:rPr>
            <w:t>.</w:t>
          </w:r>
        </w:p>
      </w:docPartBody>
    </w:docPart>
    <w:docPart>
      <w:docPartPr>
        <w:name w:val="8EDA1B1285F94E97B9A02E3E5699D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536A8-3CF5-4A1C-832F-66C9F9317633}"/>
      </w:docPartPr>
      <w:docPartBody>
        <w:p w:rsidR="00F66AA8" w:rsidRDefault="00E076EF" w:rsidP="00E076EF">
          <w:pPr>
            <w:pStyle w:val="8EDA1B1285F94E97B9A02E3E5699D4D6"/>
          </w:pP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  <w:u w:val="dotted"/>
            </w:rPr>
            <w:t>Click here to enter Company address</w:t>
          </w: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</w:rPr>
            <w:t>.</w:t>
          </w:r>
        </w:p>
      </w:docPartBody>
    </w:docPart>
    <w:docPart>
      <w:docPartPr>
        <w:name w:val="D927E282F55D41A2A1071E7187715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989FE-8515-41AD-8E9D-B81BE8AE0BDC}"/>
      </w:docPartPr>
      <w:docPartBody>
        <w:p w:rsidR="00F66AA8" w:rsidRDefault="00E076EF" w:rsidP="00E076EF">
          <w:pPr>
            <w:pStyle w:val="D927E282F55D41A2A1071E718771532A"/>
          </w:pP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  <w:u w:val="dotted"/>
            </w:rPr>
            <w:t>Click here to enter Company address</w:t>
          </w: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</w:rPr>
            <w:t>.</w:t>
          </w:r>
        </w:p>
      </w:docPartBody>
    </w:docPart>
    <w:docPart>
      <w:docPartPr>
        <w:name w:val="33B8B9887F654942AC4CB6CED04ED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735A6-737F-4241-AA93-44D698AD3307}"/>
      </w:docPartPr>
      <w:docPartBody>
        <w:p w:rsidR="00F66AA8" w:rsidRDefault="00E076EF" w:rsidP="00E076EF">
          <w:pPr>
            <w:pStyle w:val="33B8B9887F654942AC4CB6CED04EDE93"/>
          </w:pP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  <w:u w:val="dotted"/>
            </w:rPr>
            <w:t>Click here to enter direct phone number</w:t>
          </w: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</w:rPr>
            <w:t>.</w:t>
          </w:r>
        </w:p>
      </w:docPartBody>
    </w:docPart>
    <w:docPart>
      <w:docPartPr>
        <w:name w:val="D9D8A0758C0E4BBFB5B6285071E83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F9722-43DB-45DD-9DC8-8831B51DB110}"/>
      </w:docPartPr>
      <w:docPartBody>
        <w:p w:rsidR="00F66AA8" w:rsidRDefault="00E076EF" w:rsidP="00E076EF">
          <w:pPr>
            <w:pStyle w:val="D9D8A0758C0E4BBFB5B6285071E8338D"/>
          </w:pP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  <w:u w:val="dotted"/>
            </w:rPr>
            <w:t>Click here to enter Time &amp; Date</w:t>
          </w:r>
          <w:r w:rsidRPr="0016547C">
            <w:rPr>
              <w:rStyle w:val="PlaceholderText"/>
              <w:rFonts w:ascii="Verdana" w:hAnsi="Verdana"/>
              <w:b/>
              <w:i/>
              <w:sz w:val="20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6EF"/>
    <w:rsid w:val="00E076EF"/>
    <w:rsid w:val="00F6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76EF"/>
    <w:rPr>
      <w:color w:val="808080"/>
    </w:rPr>
  </w:style>
  <w:style w:type="paragraph" w:customStyle="1" w:styleId="59CB08A4354D4CC086CC1B2A4A797177">
    <w:name w:val="59CB08A4354D4CC086CC1B2A4A797177"/>
    <w:rsid w:val="00E076EF"/>
  </w:style>
  <w:style w:type="paragraph" w:customStyle="1" w:styleId="03260B90A94F4083A83ADF3346B3693E">
    <w:name w:val="03260B90A94F4083A83ADF3346B3693E"/>
    <w:rsid w:val="00E076EF"/>
  </w:style>
  <w:style w:type="paragraph" w:customStyle="1" w:styleId="8EDA1B1285F94E97B9A02E3E5699D4D6">
    <w:name w:val="8EDA1B1285F94E97B9A02E3E5699D4D6"/>
    <w:rsid w:val="00E076EF"/>
  </w:style>
  <w:style w:type="paragraph" w:customStyle="1" w:styleId="D927E282F55D41A2A1071E718771532A">
    <w:name w:val="D927E282F55D41A2A1071E718771532A"/>
    <w:rsid w:val="00E076EF"/>
  </w:style>
  <w:style w:type="paragraph" w:customStyle="1" w:styleId="33B8B9887F654942AC4CB6CED04EDE93">
    <w:name w:val="33B8B9887F654942AC4CB6CED04EDE93"/>
    <w:rsid w:val="00E076EF"/>
  </w:style>
  <w:style w:type="paragraph" w:customStyle="1" w:styleId="D9D8A0758C0E4BBFB5B6285071E8338D">
    <w:name w:val="D9D8A0758C0E4BBFB5B6285071E8338D"/>
    <w:rsid w:val="00E076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Wilmar">
  <a:themeElements>
    <a:clrScheme name="Wilmar">
      <a:dk1>
        <a:sysClr val="windowText" lastClr="000000"/>
      </a:dk1>
      <a:lt1>
        <a:sysClr val="window" lastClr="FFFFFF"/>
      </a:lt1>
      <a:dk2>
        <a:srgbClr val="3A4C4B"/>
      </a:dk2>
      <a:lt2>
        <a:srgbClr val="E5EEEE"/>
      </a:lt2>
      <a:accent1>
        <a:srgbClr val="789997"/>
      </a:accent1>
      <a:accent2>
        <a:srgbClr val="EACF91"/>
      </a:accent2>
      <a:accent3>
        <a:srgbClr val="3A4C4B"/>
      </a:accent3>
      <a:accent4>
        <a:srgbClr val="789997"/>
      </a:accent4>
      <a:accent5>
        <a:srgbClr val="ADC1C0"/>
      </a:accent5>
      <a:accent6>
        <a:srgbClr val="959484"/>
      </a:accent6>
      <a:hlink>
        <a:srgbClr val="24302F"/>
      </a:hlink>
      <a:folHlink>
        <a:srgbClr val="959484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ark Turquoise">
      <a:srgbClr val="00535E"/>
    </a:custClr>
    <a:custClr name="Half Turquoise">
      <a:srgbClr val="789997"/>
    </a:custClr>
    <a:custClr name="Warm Grey">
      <a:srgbClr val="959484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144826E15324BAF3BACAF0B12466B" ma:contentTypeVersion="13" ma:contentTypeDescription="Create a new document." ma:contentTypeScope="" ma:versionID="5733d9f8d19994f17e2f248346f4d7a8">
  <xsd:schema xmlns:xsd="http://www.w3.org/2001/XMLSchema" xmlns:xs="http://www.w3.org/2001/XMLSchema" xmlns:p="http://schemas.microsoft.com/office/2006/metadata/properties" xmlns:ns3="bdfb3f75-eceb-4955-a836-4a1953fd53b1" xmlns:ns4="237a06af-70c3-471c-8651-951f3d6a0a58" targetNamespace="http://schemas.microsoft.com/office/2006/metadata/properties" ma:root="true" ma:fieldsID="bb4a688396d6ee74e6410dddb4348c4a" ns3:_="" ns4:_="">
    <xsd:import namespace="bdfb3f75-eceb-4955-a836-4a1953fd53b1"/>
    <xsd:import namespace="237a06af-70c3-471c-8651-951f3d6a0a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b3f75-eceb-4955-a836-4a1953fd5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a06af-70c3-471c-8651-951f3d6a0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EBF7C-A850-4052-815B-CED529CE1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36206-9FC2-4D24-BF23-7D30B17DB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b3f75-eceb-4955-a836-4a1953fd53b1"/>
    <ds:schemaRef ds:uri="237a06af-70c3-471c-8651-951f3d6a0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362D31-8DCB-4D6E-BA35-96DA3DDAD2D3}">
  <ds:schemaRefs>
    <ds:schemaRef ds:uri="http://purl.org/dc/terms/"/>
    <ds:schemaRef ds:uri="http://schemas.openxmlformats.org/package/2006/metadata/core-properties"/>
    <ds:schemaRef ds:uri="237a06af-70c3-471c-8651-951f3d6a0a58"/>
    <ds:schemaRef ds:uri="http://schemas.microsoft.com/office/2006/documentManagement/types"/>
    <ds:schemaRef ds:uri="bdfb3f75-eceb-4955-a836-4a1953fd53b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485058-BBA8-4413-A50A-139B116D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Wilmar_standard</Template>
  <TotalTime>0</TotalTime>
  <Pages>5</Pages>
  <Words>623</Words>
  <Characters>4161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Sucrogen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Larsen, Peter</dc:creator>
  <cp:lastModifiedBy>Newman, Kylie</cp:lastModifiedBy>
  <cp:revision>2</cp:revision>
  <dcterms:created xsi:type="dcterms:W3CDTF">2023-02-14T05:36:00Z</dcterms:created>
  <dcterms:modified xsi:type="dcterms:W3CDTF">2023-02-14T05:36:00Z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0x010100844144826E15324BAF3BACAF0B12466B</vt:lpwstr>
  </property>
</Properties>
</file>